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49572" w14:textId="6B37B647" w:rsidR="0023634C" w:rsidRDefault="00DE76E3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98368" behindDoc="1" locked="0" layoutInCell="1" allowOverlap="1" wp14:anchorId="333D6CD1" wp14:editId="09323FC7">
            <wp:simplePos x="0" y="0"/>
            <wp:positionH relativeFrom="column">
              <wp:posOffset>-893619</wp:posOffset>
            </wp:positionH>
            <wp:positionV relativeFrom="paragraph">
              <wp:posOffset>-914400</wp:posOffset>
            </wp:positionV>
            <wp:extent cx="7803061" cy="1009396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2659" cy="1010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63F9C" w14:textId="77777777" w:rsidR="0023634C" w:rsidRDefault="0023634C">
      <w:pPr>
        <w:spacing w:line="200" w:lineRule="exact"/>
        <w:rPr>
          <w:sz w:val="24"/>
          <w:szCs w:val="24"/>
        </w:rPr>
      </w:pPr>
    </w:p>
    <w:p w14:paraId="4E830DA0" w14:textId="247EC246" w:rsidR="0023634C" w:rsidRDefault="0023634C">
      <w:pPr>
        <w:spacing w:line="200" w:lineRule="exact"/>
        <w:rPr>
          <w:sz w:val="24"/>
          <w:szCs w:val="24"/>
        </w:rPr>
      </w:pPr>
    </w:p>
    <w:p w14:paraId="14AE97AF" w14:textId="1F48A51A" w:rsidR="0023634C" w:rsidRDefault="0023634C">
      <w:pPr>
        <w:spacing w:line="200" w:lineRule="exact"/>
        <w:rPr>
          <w:sz w:val="24"/>
          <w:szCs w:val="24"/>
        </w:rPr>
      </w:pPr>
    </w:p>
    <w:p w14:paraId="08FDBEEA" w14:textId="1BC83AC1" w:rsidR="0023634C" w:rsidRDefault="0023634C">
      <w:pPr>
        <w:spacing w:line="200" w:lineRule="exact"/>
        <w:rPr>
          <w:sz w:val="24"/>
          <w:szCs w:val="24"/>
        </w:rPr>
      </w:pPr>
    </w:p>
    <w:p w14:paraId="0991BC2D" w14:textId="77777777" w:rsidR="0023634C" w:rsidRDefault="0023634C">
      <w:pPr>
        <w:spacing w:line="200" w:lineRule="exact"/>
        <w:rPr>
          <w:sz w:val="24"/>
          <w:szCs w:val="24"/>
        </w:rPr>
      </w:pPr>
    </w:p>
    <w:p w14:paraId="36ECC16C" w14:textId="77777777" w:rsidR="0023634C" w:rsidRDefault="0023634C">
      <w:pPr>
        <w:spacing w:line="200" w:lineRule="exact"/>
        <w:rPr>
          <w:sz w:val="24"/>
          <w:szCs w:val="24"/>
        </w:rPr>
      </w:pPr>
    </w:p>
    <w:p w14:paraId="33C5131E" w14:textId="2CB30A70" w:rsidR="0023634C" w:rsidRDefault="0023634C">
      <w:pPr>
        <w:spacing w:line="200" w:lineRule="exact"/>
        <w:rPr>
          <w:sz w:val="24"/>
          <w:szCs w:val="24"/>
        </w:rPr>
      </w:pPr>
    </w:p>
    <w:p w14:paraId="2A7B394C" w14:textId="31559C1C" w:rsidR="0023634C" w:rsidRDefault="0023634C">
      <w:pPr>
        <w:spacing w:line="200" w:lineRule="exact"/>
        <w:rPr>
          <w:sz w:val="24"/>
          <w:szCs w:val="24"/>
        </w:rPr>
      </w:pPr>
    </w:p>
    <w:p w14:paraId="5451D274" w14:textId="2A1AA2DF" w:rsidR="0023634C" w:rsidRDefault="0023634C">
      <w:pPr>
        <w:spacing w:line="200" w:lineRule="exact"/>
        <w:rPr>
          <w:sz w:val="24"/>
          <w:szCs w:val="24"/>
        </w:rPr>
      </w:pPr>
    </w:p>
    <w:p w14:paraId="62038EAB" w14:textId="156A7D4C" w:rsidR="0023634C" w:rsidRDefault="0023634C">
      <w:pPr>
        <w:spacing w:line="200" w:lineRule="exact"/>
        <w:rPr>
          <w:sz w:val="24"/>
          <w:szCs w:val="24"/>
        </w:rPr>
      </w:pPr>
    </w:p>
    <w:p w14:paraId="3D8530DB" w14:textId="77777777" w:rsidR="0023634C" w:rsidRDefault="0023634C">
      <w:pPr>
        <w:spacing w:line="200" w:lineRule="exact"/>
        <w:rPr>
          <w:sz w:val="24"/>
          <w:szCs w:val="24"/>
        </w:rPr>
      </w:pPr>
    </w:p>
    <w:p w14:paraId="39B00944" w14:textId="77777777" w:rsidR="0023634C" w:rsidRDefault="0023634C">
      <w:pPr>
        <w:spacing w:line="200" w:lineRule="exact"/>
        <w:rPr>
          <w:sz w:val="24"/>
          <w:szCs w:val="24"/>
        </w:rPr>
      </w:pPr>
    </w:p>
    <w:p w14:paraId="31604906" w14:textId="77777777" w:rsidR="0023634C" w:rsidRDefault="0023634C">
      <w:pPr>
        <w:spacing w:line="200" w:lineRule="exact"/>
        <w:rPr>
          <w:sz w:val="24"/>
          <w:szCs w:val="24"/>
        </w:rPr>
      </w:pPr>
    </w:p>
    <w:p w14:paraId="55DE446B" w14:textId="77777777" w:rsidR="0023634C" w:rsidRDefault="0023634C">
      <w:pPr>
        <w:spacing w:line="200" w:lineRule="exact"/>
        <w:rPr>
          <w:sz w:val="24"/>
          <w:szCs w:val="24"/>
        </w:rPr>
      </w:pPr>
    </w:p>
    <w:p w14:paraId="4AF3A386" w14:textId="77777777" w:rsidR="0023634C" w:rsidRDefault="0023634C">
      <w:pPr>
        <w:spacing w:line="200" w:lineRule="exact"/>
        <w:rPr>
          <w:sz w:val="24"/>
          <w:szCs w:val="24"/>
        </w:rPr>
      </w:pPr>
    </w:p>
    <w:p w14:paraId="7FD51FAC" w14:textId="77777777" w:rsidR="0023634C" w:rsidRDefault="0023634C">
      <w:pPr>
        <w:spacing w:line="200" w:lineRule="exact"/>
        <w:rPr>
          <w:sz w:val="24"/>
          <w:szCs w:val="24"/>
        </w:rPr>
      </w:pPr>
    </w:p>
    <w:p w14:paraId="2E2CFB14" w14:textId="77777777" w:rsidR="0023634C" w:rsidRDefault="0023634C">
      <w:pPr>
        <w:spacing w:line="200" w:lineRule="exact"/>
        <w:rPr>
          <w:sz w:val="24"/>
          <w:szCs w:val="24"/>
        </w:rPr>
      </w:pPr>
    </w:p>
    <w:p w14:paraId="0EA8EFD5" w14:textId="77777777" w:rsidR="0023634C" w:rsidRDefault="00EC312D" w:rsidP="00EC312D">
      <w:pPr>
        <w:tabs>
          <w:tab w:val="left" w:pos="6675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2056F63" w14:textId="77777777" w:rsidR="0023634C" w:rsidRDefault="0023634C">
      <w:pPr>
        <w:spacing w:line="200" w:lineRule="exact"/>
        <w:rPr>
          <w:sz w:val="24"/>
          <w:szCs w:val="24"/>
        </w:rPr>
      </w:pPr>
    </w:p>
    <w:p w14:paraId="258ED480" w14:textId="77777777" w:rsidR="0023634C" w:rsidRDefault="0023634C">
      <w:pPr>
        <w:spacing w:line="200" w:lineRule="exact"/>
        <w:rPr>
          <w:sz w:val="24"/>
          <w:szCs w:val="24"/>
        </w:rPr>
      </w:pPr>
    </w:p>
    <w:p w14:paraId="737AFA6E" w14:textId="77777777" w:rsidR="0023634C" w:rsidRDefault="0023634C">
      <w:pPr>
        <w:spacing w:line="200" w:lineRule="exact"/>
        <w:rPr>
          <w:sz w:val="24"/>
          <w:szCs w:val="24"/>
        </w:rPr>
      </w:pPr>
    </w:p>
    <w:p w14:paraId="4FE64D30" w14:textId="77777777" w:rsidR="0023634C" w:rsidRDefault="0023634C">
      <w:pPr>
        <w:spacing w:line="200" w:lineRule="exact"/>
        <w:rPr>
          <w:sz w:val="24"/>
          <w:szCs w:val="24"/>
        </w:rPr>
      </w:pPr>
    </w:p>
    <w:p w14:paraId="512C14C3" w14:textId="77777777" w:rsidR="0023634C" w:rsidRDefault="0023634C">
      <w:pPr>
        <w:spacing w:line="200" w:lineRule="exact"/>
        <w:rPr>
          <w:sz w:val="24"/>
          <w:szCs w:val="24"/>
        </w:rPr>
      </w:pPr>
    </w:p>
    <w:p w14:paraId="23254D04" w14:textId="52E7279B" w:rsidR="0023634C" w:rsidRDefault="0023634C">
      <w:pPr>
        <w:spacing w:line="200" w:lineRule="exact"/>
        <w:rPr>
          <w:sz w:val="24"/>
          <w:szCs w:val="24"/>
        </w:rPr>
      </w:pPr>
    </w:p>
    <w:p w14:paraId="69085390" w14:textId="77777777" w:rsidR="0023634C" w:rsidRDefault="0023634C">
      <w:pPr>
        <w:spacing w:line="200" w:lineRule="exact"/>
        <w:rPr>
          <w:sz w:val="24"/>
          <w:szCs w:val="24"/>
        </w:rPr>
      </w:pPr>
    </w:p>
    <w:p w14:paraId="7F7AB598" w14:textId="77777777" w:rsidR="0023634C" w:rsidRDefault="0023634C">
      <w:pPr>
        <w:spacing w:line="200" w:lineRule="exact"/>
        <w:rPr>
          <w:sz w:val="24"/>
          <w:szCs w:val="24"/>
        </w:rPr>
      </w:pPr>
    </w:p>
    <w:p w14:paraId="219572D8" w14:textId="77777777" w:rsidR="0023634C" w:rsidRDefault="0023634C">
      <w:pPr>
        <w:spacing w:line="200" w:lineRule="exact"/>
        <w:rPr>
          <w:sz w:val="24"/>
          <w:szCs w:val="24"/>
        </w:rPr>
      </w:pPr>
    </w:p>
    <w:p w14:paraId="7D638E39" w14:textId="77777777" w:rsidR="0023634C" w:rsidRDefault="0023634C">
      <w:pPr>
        <w:spacing w:line="200" w:lineRule="exact"/>
        <w:rPr>
          <w:sz w:val="24"/>
          <w:szCs w:val="24"/>
        </w:rPr>
      </w:pPr>
    </w:p>
    <w:p w14:paraId="6F542507" w14:textId="77777777" w:rsidR="0023634C" w:rsidRDefault="0023634C">
      <w:pPr>
        <w:spacing w:line="200" w:lineRule="exact"/>
        <w:rPr>
          <w:sz w:val="24"/>
          <w:szCs w:val="24"/>
        </w:rPr>
      </w:pPr>
    </w:p>
    <w:p w14:paraId="0A1D755B" w14:textId="77777777" w:rsidR="0023634C" w:rsidRDefault="0023634C">
      <w:pPr>
        <w:spacing w:line="200" w:lineRule="exact"/>
        <w:rPr>
          <w:sz w:val="24"/>
          <w:szCs w:val="24"/>
        </w:rPr>
      </w:pPr>
    </w:p>
    <w:p w14:paraId="272BE89F" w14:textId="77777777" w:rsidR="0023634C" w:rsidRDefault="0023634C">
      <w:pPr>
        <w:spacing w:line="200" w:lineRule="exact"/>
        <w:rPr>
          <w:sz w:val="24"/>
          <w:szCs w:val="24"/>
        </w:rPr>
      </w:pPr>
    </w:p>
    <w:p w14:paraId="5A87D6F4" w14:textId="77777777" w:rsidR="0023634C" w:rsidRDefault="0023634C">
      <w:pPr>
        <w:spacing w:line="200" w:lineRule="exact"/>
        <w:rPr>
          <w:sz w:val="24"/>
          <w:szCs w:val="24"/>
        </w:rPr>
      </w:pPr>
    </w:p>
    <w:p w14:paraId="284E3B83" w14:textId="77777777" w:rsidR="0023634C" w:rsidRDefault="0023634C">
      <w:pPr>
        <w:spacing w:line="200" w:lineRule="exact"/>
        <w:rPr>
          <w:sz w:val="24"/>
          <w:szCs w:val="24"/>
        </w:rPr>
      </w:pPr>
    </w:p>
    <w:p w14:paraId="5C4DE781" w14:textId="77777777" w:rsidR="0023634C" w:rsidRDefault="0023634C">
      <w:pPr>
        <w:spacing w:line="200" w:lineRule="exact"/>
        <w:rPr>
          <w:sz w:val="24"/>
          <w:szCs w:val="24"/>
        </w:rPr>
      </w:pPr>
    </w:p>
    <w:p w14:paraId="33B734AD" w14:textId="77777777" w:rsidR="0023634C" w:rsidRDefault="0023634C">
      <w:pPr>
        <w:spacing w:line="200" w:lineRule="exact"/>
        <w:rPr>
          <w:sz w:val="24"/>
          <w:szCs w:val="24"/>
        </w:rPr>
      </w:pPr>
    </w:p>
    <w:p w14:paraId="166CB182" w14:textId="77777777" w:rsidR="0023634C" w:rsidRDefault="0023634C">
      <w:pPr>
        <w:spacing w:line="200" w:lineRule="exact"/>
        <w:rPr>
          <w:sz w:val="24"/>
          <w:szCs w:val="24"/>
        </w:rPr>
      </w:pPr>
    </w:p>
    <w:p w14:paraId="62E287D7" w14:textId="77777777" w:rsidR="0023634C" w:rsidRDefault="0023634C">
      <w:pPr>
        <w:spacing w:line="200" w:lineRule="exact"/>
        <w:rPr>
          <w:sz w:val="24"/>
          <w:szCs w:val="24"/>
        </w:rPr>
      </w:pPr>
    </w:p>
    <w:p w14:paraId="2782251D" w14:textId="77777777" w:rsidR="0023634C" w:rsidRDefault="0023634C">
      <w:pPr>
        <w:spacing w:line="200" w:lineRule="exact"/>
        <w:rPr>
          <w:sz w:val="24"/>
          <w:szCs w:val="24"/>
        </w:rPr>
      </w:pPr>
    </w:p>
    <w:p w14:paraId="30E506F7" w14:textId="36656746" w:rsidR="0023634C" w:rsidRDefault="0023634C">
      <w:pPr>
        <w:spacing w:line="200" w:lineRule="exact"/>
        <w:rPr>
          <w:sz w:val="24"/>
          <w:szCs w:val="24"/>
        </w:rPr>
      </w:pPr>
    </w:p>
    <w:p w14:paraId="5D49026D" w14:textId="77777777" w:rsidR="0023634C" w:rsidRDefault="0023634C">
      <w:pPr>
        <w:spacing w:line="200" w:lineRule="exact"/>
        <w:rPr>
          <w:sz w:val="24"/>
          <w:szCs w:val="24"/>
        </w:rPr>
      </w:pPr>
    </w:p>
    <w:p w14:paraId="54EF017D" w14:textId="66137898" w:rsidR="0023634C" w:rsidRDefault="0023634C">
      <w:pPr>
        <w:spacing w:line="200" w:lineRule="exact"/>
        <w:rPr>
          <w:sz w:val="24"/>
          <w:szCs w:val="24"/>
        </w:rPr>
      </w:pPr>
    </w:p>
    <w:p w14:paraId="7018F5D8" w14:textId="77777777" w:rsidR="0023634C" w:rsidRDefault="0023634C">
      <w:pPr>
        <w:spacing w:line="200" w:lineRule="exact"/>
        <w:rPr>
          <w:sz w:val="24"/>
          <w:szCs w:val="24"/>
        </w:rPr>
      </w:pPr>
    </w:p>
    <w:p w14:paraId="089C4CB8" w14:textId="77777777" w:rsidR="0023634C" w:rsidRDefault="0023634C" w:rsidP="0093281D">
      <w:pPr>
        <w:spacing w:line="200" w:lineRule="exact"/>
        <w:jc w:val="center"/>
        <w:rPr>
          <w:sz w:val="24"/>
          <w:szCs w:val="24"/>
        </w:rPr>
      </w:pPr>
    </w:p>
    <w:p w14:paraId="6F37DC06" w14:textId="77777777" w:rsidR="0023634C" w:rsidRDefault="0023634C">
      <w:pPr>
        <w:spacing w:line="200" w:lineRule="exact"/>
        <w:rPr>
          <w:sz w:val="24"/>
          <w:szCs w:val="24"/>
        </w:rPr>
      </w:pPr>
    </w:p>
    <w:p w14:paraId="4D00C053" w14:textId="77777777" w:rsidR="0023634C" w:rsidRDefault="0023634C">
      <w:pPr>
        <w:spacing w:line="200" w:lineRule="exact"/>
        <w:rPr>
          <w:sz w:val="24"/>
          <w:szCs w:val="24"/>
        </w:rPr>
      </w:pPr>
    </w:p>
    <w:p w14:paraId="30DF0A98" w14:textId="77777777" w:rsidR="0023634C" w:rsidRDefault="0023634C">
      <w:pPr>
        <w:spacing w:line="200" w:lineRule="exact"/>
        <w:rPr>
          <w:sz w:val="24"/>
          <w:szCs w:val="24"/>
        </w:rPr>
      </w:pPr>
    </w:p>
    <w:p w14:paraId="77A625E8" w14:textId="77777777" w:rsidR="0023634C" w:rsidRDefault="0023634C">
      <w:pPr>
        <w:spacing w:line="200" w:lineRule="exact"/>
        <w:rPr>
          <w:sz w:val="24"/>
          <w:szCs w:val="24"/>
        </w:rPr>
      </w:pPr>
    </w:p>
    <w:p w14:paraId="3C093A6E" w14:textId="77777777" w:rsidR="0023634C" w:rsidRDefault="0023634C">
      <w:pPr>
        <w:spacing w:line="200" w:lineRule="exact"/>
        <w:rPr>
          <w:sz w:val="24"/>
          <w:szCs w:val="24"/>
        </w:rPr>
      </w:pPr>
    </w:p>
    <w:p w14:paraId="49135F42" w14:textId="77777777" w:rsidR="0023634C" w:rsidRDefault="0023634C">
      <w:pPr>
        <w:spacing w:line="200" w:lineRule="exact"/>
        <w:rPr>
          <w:sz w:val="24"/>
          <w:szCs w:val="24"/>
        </w:rPr>
      </w:pPr>
    </w:p>
    <w:p w14:paraId="073A43E4" w14:textId="77777777" w:rsidR="0023634C" w:rsidRDefault="0023634C">
      <w:pPr>
        <w:spacing w:line="200" w:lineRule="exact"/>
        <w:rPr>
          <w:sz w:val="24"/>
          <w:szCs w:val="24"/>
        </w:rPr>
      </w:pPr>
    </w:p>
    <w:p w14:paraId="614B3E4B" w14:textId="77777777" w:rsidR="0023634C" w:rsidRDefault="0023634C">
      <w:pPr>
        <w:spacing w:line="236" w:lineRule="exact"/>
        <w:rPr>
          <w:sz w:val="24"/>
          <w:szCs w:val="24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2060"/>
        <w:gridCol w:w="1640"/>
        <w:gridCol w:w="440"/>
        <w:gridCol w:w="2080"/>
      </w:tblGrid>
      <w:tr w:rsidR="0023634C" w14:paraId="52BAAF66" w14:textId="77777777">
        <w:trPr>
          <w:trHeight w:val="331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1EA1B37E" w14:textId="77777777" w:rsidR="0023634C" w:rsidRDefault="00B640B0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Época: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C6F9FFF" w14:textId="77777777" w:rsidR="0023634C" w:rsidRDefault="00B640B0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Tomo: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14:paraId="2159CE75" w14:textId="77777777" w:rsidR="0023634C" w:rsidRDefault="00B640B0">
            <w:pPr>
              <w:spacing w:line="331" w:lineRule="exact"/>
              <w:ind w:left="4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Volumen: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D5229A9" w14:textId="77777777" w:rsidR="0023634C" w:rsidRDefault="0023634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414F2FE" w14:textId="77777777" w:rsidR="0023634C" w:rsidRDefault="00B640B0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Sección:</w:t>
            </w:r>
          </w:p>
        </w:tc>
      </w:tr>
      <w:tr w:rsidR="0023634C" w14:paraId="224F5754" w14:textId="77777777">
        <w:trPr>
          <w:trHeight w:val="362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E7AD93" w14:textId="77777777" w:rsidR="0023634C" w:rsidRDefault="00A9280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PRIMERA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FAD237" w14:textId="77777777" w:rsidR="0023634C" w:rsidRDefault="00A9280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8"/>
                <w:szCs w:val="28"/>
              </w:rPr>
              <w:t>I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14:paraId="495F84D0" w14:textId="5B5EF9AA" w:rsidR="0023634C" w:rsidRPr="006450B8" w:rsidRDefault="00A92807" w:rsidP="005136C3">
            <w:pPr>
              <w:ind w:left="9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5136C3">
              <w:rPr>
                <w:sz w:val="28"/>
                <w:szCs w:val="28"/>
              </w:rPr>
              <w:t>1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76EAB7" w14:textId="77777777" w:rsidR="0023634C" w:rsidRDefault="0023634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174F71" w14:textId="77777777" w:rsidR="0023634C" w:rsidRDefault="00B640B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8"/>
                <w:szCs w:val="28"/>
              </w:rPr>
              <w:t>Cabildo</w:t>
            </w:r>
          </w:p>
        </w:tc>
      </w:tr>
      <w:tr w:rsidR="0023634C" w14:paraId="15F58CBE" w14:textId="77777777">
        <w:trPr>
          <w:trHeight w:val="311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14:paraId="58D5EA9C" w14:textId="77777777" w:rsidR="0023634C" w:rsidRDefault="00B640B0">
            <w:pPr>
              <w:spacing w:line="311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Edición: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21964C3F" w14:textId="77777777" w:rsidR="0023634C" w:rsidRDefault="0023634C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14:paraId="1DF7E41B" w14:textId="77777777" w:rsidR="0023634C" w:rsidRDefault="0023634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vAlign w:val="bottom"/>
          </w:tcPr>
          <w:p w14:paraId="49F6A3C5" w14:textId="77777777" w:rsidR="0023634C" w:rsidRDefault="00B640B0">
            <w:pPr>
              <w:spacing w:line="311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Fecha:</w:t>
            </w:r>
          </w:p>
        </w:tc>
      </w:tr>
      <w:tr w:rsidR="0023634C" w14:paraId="474B6B01" w14:textId="77777777" w:rsidTr="00A92807">
        <w:trPr>
          <w:trHeight w:val="363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8251624" w14:textId="77777777" w:rsidR="0023634C" w:rsidRDefault="00A92807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Extraordinaria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CF10A3" w14:textId="77777777" w:rsidR="0023634C" w:rsidRDefault="0023634C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BE0179" w14:textId="2AF9F808" w:rsidR="0023634C" w:rsidRDefault="005136C3" w:rsidP="005136C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16</w:t>
            </w:r>
            <w:r w:rsidR="007A0486">
              <w:rPr>
                <w:rFonts w:ascii="Calibri" w:eastAsia="Calibri" w:hAnsi="Calibri" w:cs="Calibri"/>
                <w:sz w:val="28"/>
                <w:szCs w:val="28"/>
              </w:rPr>
              <w:t xml:space="preserve"> de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Septiembre</w:t>
            </w:r>
            <w:r w:rsidR="00E5443C">
              <w:rPr>
                <w:rFonts w:ascii="Calibri" w:eastAsia="Calibri" w:hAnsi="Calibri" w:cs="Calibri"/>
                <w:sz w:val="28"/>
                <w:szCs w:val="28"/>
              </w:rPr>
              <w:t xml:space="preserve"> del 202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4</w:t>
            </w:r>
          </w:p>
        </w:tc>
      </w:tr>
    </w:tbl>
    <w:p w14:paraId="3354DC5B" w14:textId="77777777" w:rsidR="0023634C" w:rsidRDefault="0023634C">
      <w:pPr>
        <w:spacing w:line="200" w:lineRule="exact"/>
        <w:rPr>
          <w:sz w:val="24"/>
          <w:szCs w:val="24"/>
        </w:rPr>
      </w:pPr>
    </w:p>
    <w:p w14:paraId="5996647A" w14:textId="77777777" w:rsidR="0023634C" w:rsidRDefault="0023634C">
      <w:pPr>
        <w:spacing w:line="200" w:lineRule="exact"/>
        <w:rPr>
          <w:sz w:val="24"/>
          <w:szCs w:val="24"/>
        </w:rPr>
      </w:pPr>
    </w:p>
    <w:p w14:paraId="799978DB" w14:textId="77777777" w:rsidR="0023634C" w:rsidRDefault="0023634C">
      <w:pPr>
        <w:spacing w:line="200" w:lineRule="exact"/>
        <w:rPr>
          <w:sz w:val="24"/>
          <w:szCs w:val="24"/>
        </w:rPr>
      </w:pPr>
    </w:p>
    <w:p w14:paraId="0FBE4FEA" w14:textId="77777777" w:rsidR="0023634C" w:rsidRDefault="0023634C">
      <w:pPr>
        <w:spacing w:line="200" w:lineRule="exact"/>
        <w:rPr>
          <w:sz w:val="24"/>
          <w:szCs w:val="24"/>
        </w:rPr>
      </w:pPr>
    </w:p>
    <w:p w14:paraId="130C7C48" w14:textId="77777777" w:rsidR="0023634C" w:rsidRDefault="0023634C">
      <w:pPr>
        <w:spacing w:line="200" w:lineRule="exact"/>
        <w:rPr>
          <w:sz w:val="24"/>
          <w:szCs w:val="24"/>
        </w:rPr>
      </w:pPr>
    </w:p>
    <w:p w14:paraId="61089971" w14:textId="77777777" w:rsidR="0023634C" w:rsidRDefault="0023634C">
      <w:pPr>
        <w:spacing w:line="353" w:lineRule="exact"/>
        <w:rPr>
          <w:sz w:val="24"/>
          <w:szCs w:val="24"/>
        </w:rPr>
      </w:pPr>
    </w:p>
    <w:p w14:paraId="21F3623D" w14:textId="77777777" w:rsidR="00F92668" w:rsidRDefault="00F92668">
      <w:r>
        <w:br w:type="page"/>
      </w:r>
    </w:p>
    <w:p w14:paraId="110C7E01" w14:textId="77777777" w:rsidR="0023634C" w:rsidRDefault="0023634C">
      <w:pPr>
        <w:sectPr w:rsidR="0023634C">
          <w:headerReference w:type="default" r:id="rId9"/>
          <w:footerReference w:type="default" r:id="rId10"/>
          <w:pgSz w:w="12240" w:h="15840"/>
          <w:pgMar w:top="1440" w:right="1440" w:bottom="161" w:left="1440" w:header="0" w:footer="0" w:gutter="0"/>
          <w:cols w:space="720" w:equalWidth="0">
            <w:col w:w="9360"/>
          </w:cols>
        </w:sectPr>
      </w:pPr>
    </w:p>
    <w:p w14:paraId="274A968D" w14:textId="77777777" w:rsidR="0023634C" w:rsidRDefault="0023634C">
      <w:pPr>
        <w:spacing w:line="200" w:lineRule="exact"/>
        <w:rPr>
          <w:sz w:val="20"/>
          <w:szCs w:val="20"/>
        </w:rPr>
      </w:pPr>
      <w:bookmarkStart w:id="0" w:name="page2"/>
      <w:bookmarkStart w:id="1" w:name="page1"/>
      <w:bookmarkEnd w:id="0"/>
      <w:bookmarkEnd w:id="1"/>
    </w:p>
    <w:p w14:paraId="737E5CD0" w14:textId="77777777" w:rsidR="0023634C" w:rsidRDefault="0023634C">
      <w:pPr>
        <w:spacing w:line="200" w:lineRule="exact"/>
        <w:rPr>
          <w:sz w:val="20"/>
          <w:szCs w:val="20"/>
        </w:rPr>
      </w:pPr>
    </w:p>
    <w:p w14:paraId="51BB7D3D" w14:textId="77777777" w:rsidR="0023634C" w:rsidRDefault="0023634C">
      <w:pPr>
        <w:spacing w:line="200" w:lineRule="exact"/>
        <w:rPr>
          <w:sz w:val="20"/>
          <w:szCs w:val="20"/>
        </w:rPr>
      </w:pPr>
    </w:p>
    <w:p w14:paraId="20C079BC" w14:textId="77777777" w:rsidR="0023634C" w:rsidRDefault="0023634C">
      <w:pPr>
        <w:spacing w:line="200" w:lineRule="exact"/>
        <w:rPr>
          <w:sz w:val="20"/>
          <w:szCs w:val="20"/>
        </w:rPr>
      </w:pPr>
    </w:p>
    <w:p w14:paraId="130ADC58" w14:textId="77777777" w:rsidR="0023634C" w:rsidRDefault="0023634C">
      <w:pPr>
        <w:spacing w:line="200" w:lineRule="exact"/>
        <w:rPr>
          <w:sz w:val="20"/>
          <w:szCs w:val="20"/>
        </w:rPr>
      </w:pPr>
    </w:p>
    <w:p w14:paraId="22B3D48B" w14:textId="77777777" w:rsidR="0023634C" w:rsidRDefault="0023634C">
      <w:pPr>
        <w:spacing w:line="200" w:lineRule="exact"/>
        <w:rPr>
          <w:sz w:val="20"/>
          <w:szCs w:val="20"/>
        </w:rPr>
      </w:pPr>
    </w:p>
    <w:p w14:paraId="67ED914A" w14:textId="77777777" w:rsidR="0023634C" w:rsidRDefault="0023634C">
      <w:pPr>
        <w:spacing w:line="200" w:lineRule="exact"/>
        <w:rPr>
          <w:sz w:val="20"/>
          <w:szCs w:val="20"/>
        </w:rPr>
      </w:pPr>
    </w:p>
    <w:p w14:paraId="1FEBB7F3" w14:textId="77777777" w:rsidR="0023634C" w:rsidRDefault="00F92668" w:rsidP="00F9266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B640B0">
        <w:rPr>
          <w:rFonts w:ascii="Calibri" w:eastAsia="Calibri" w:hAnsi="Calibri" w:cs="Calibri"/>
          <w:b/>
          <w:bCs/>
          <w:color w:val="800000"/>
          <w:sz w:val="28"/>
          <w:szCs w:val="28"/>
        </w:rPr>
        <w:t>DIRECTORIO</w:t>
      </w:r>
    </w:p>
    <w:p w14:paraId="30FCA69E" w14:textId="77777777" w:rsidR="0023634C" w:rsidRDefault="0023634C">
      <w:pPr>
        <w:spacing w:line="200" w:lineRule="exact"/>
        <w:rPr>
          <w:sz w:val="20"/>
          <w:szCs w:val="20"/>
        </w:rPr>
      </w:pPr>
    </w:p>
    <w:p w14:paraId="6790BDDC" w14:textId="77777777" w:rsidR="0023634C" w:rsidRDefault="0023634C">
      <w:pPr>
        <w:spacing w:line="200" w:lineRule="exact"/>
        <w:rPr>
          <w:sz w:val="20"/>
          <w:szCs w:val="20"/>
        </w:rPr>
      </w:pPr>
    </w:p>
    <w:p w14:paraId="36D07F2F" w14:textId="77777777" w:rsidR="0023634C" w:rsidRDefault="0023634C">
      <w:pPr>
        <w:spacing w:line="200" w:lineRule="exact"/>
        <w:rPr>
          <w:sz w:val="20"/>
          <w:szCs w:val="20"/>
        </w:rPr>
      </w:pPr>
    </w:p>
    <w:p w14:paraId="77ABF4E1" w14:textId="77777777" w:rsidR="0023634C" w:rsidRDefault="0023634C">
      <w:pPr>
        <w:spacing w:line="200" w:lineRule="exact"/>
        <w:rPr>
          <w:sz w:val="20"/>
          <w:szCs w:val="20"/>
        </w:rPr>
      </w:pPr>
    </w:p>
    <w:p w14:paraId="1ADE4E88" w14:textId="77777777" w:rsidR="0023634C" w:rsidRDefault="0023634C">
      <w:pPr>
        <w:spacing w:line="261" w:lineRule="exact"/>
        <w:rPr>
          <w:sz w:val="20"/>
          <w:szCs w:val="20"/>
        </w:rPr>
      </w:pPr>
    </w:p>
    <w:p w14:paraId="5D77755F" w14:textId="6F795167" w:rsidR="0023634C" w:rsidRPr="005136C3" w:rsidRDefault="005136C3" w:rsidP="002560E5">
      <w:pPr>
        <w:ind w:left="280"/>
        <w:jc w:val="center"/>
        <w:rPr>
          <w:rFonts w:asciiTheme="minorHAnsi" w:hAnsiTheme="minorHAnsi"/>
          <w:b/>
          <w:sz w:val="24"/>
          <w:szCs w:val="24"/>
        </w:rPr>
      </w:pPr>
      <w:r w:rsidRPr="005136C3">
        <w:rPr>
          <w:rFonts w:asciiTheme="minorHAnsi" w:hAnsiTheme="minorHAnsi"/>
          <w:b/>
          <w:sz w:val="24"/>
          <w:szCs w:val="24"/>
        </w:rPr>
        <w:t>LIC. JAVIER TORRES RODRIGUEZ</w:t>
      </w:r>
    </w:p>
    <w:p w14:paraId="4ADE9FAB" w14:textId="77777777" w:rsidR="0023634C" w:rsidRDefault="0023634C">
      <w:pPr>
        <w:spacing w:line="9" w:lineRule="exact"/>
        <w:rPr>
          <w:sz w:val="20"/>
          <w:szCs w:val="20"/>
        </w:rPr>
      </w:pPr>
    </w:p>
    <w:p w14:paraId="59A03B03" w14:textId="77777777" w:rsidR="0023634C" w:rsidRDefault="00B640B0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Presidente Municipal</w:t>
      </w:r>
    </w:p>
    <w:p w14:paraId="7304BE66" w14:textId="77777777" w:rsidR="0023634C" w:rsidRDefault="0023634C">
      <w:pPr>
        <w:spacing w:line="200" w:lineRule="exact"/>
        <w:rPr>
          <w:sz w:val="20"/>
          <w:szCs w:val="20"/>
        </w:rPr>
      </w:pPr>
    </w:p>
    <w:p w14:paraId="180946DE" w14:textId="77777777" w:rsidR="0023634C" w:rsidRDefault="0023634C">
      <w:pPr>
        <w:spacing w:line="200" w:lineRule="exact"/>
        <w:rPr>
          <w:sz w:val="20"/>
          <w:szCs w:val="20"/>
        </w:rPr>
      </w:pPr>
    </w:p>
    <w:p w14:paraId="36F07735" w14:textId="77777777" w:rsidR="0023634C" w:rsidRDefault="0023634C">
      <w:pPr>
        <w:spacing w:line="200" w:lineRule="exact"/>
        <w:rPr>
          <w:sz w:val="20"/>
          <w:szCs w:val="20"/>
        </w:rPr>
      </w:pPr>
    </w:p>
    <w:p w14:paraId="421A0DD0" w14:textId="77777777" w:rsidR="0023634C" w:rsidRDefault="0023634C">
      <w:pPr>
        <w:spacing w:line="200" w:lineRule="exact"/>
        <w:rPr>
          <w:sz w:val="20"/>
          <w:szCs w:val="20"/>
        </w:rPr>
      </w:pPr>
    </w:p>
    <w:p w14:paraId="7C90AB11" w14:textId="77777777" w:rsidR="0023634C" w:rsidRDefault="0023634C">
      <w:pPr>
        <w:spacing w:line="248" w:lineRule="exact"/>
        <w:rPr>
          <w:sz w:val="20"/>
          <w:szCs w:val="20"/>
        </w:rPr>
      </w:pPr>
    </w:p>
    <w:p w14:paraId="54FFA874" w14:textId="007C805C" w:rsidR="0023634C" w:rsidRDefault="00AA684A">
      <w:pPr>
        <w:ind w:lef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LIC</w:t>
      </w:r>
      <w:r w:rsidR="00B640B0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="005136C3">
        <w:rPr>
          <w:rFonts w:ascii="Calibri" w:eastAsia="Calibri" w:hAnsi="Calibri" w:cs="Calibri"/>
          <w:b/>
          <w:bCs/>
          <w:sz w:val="24"/>
          <w:szCs w:val="24"/>
        </w:rPr>
        <w:t>RUBE</w:t>
      </w:r>
      <w:r w:rsidR="00C96B48">
        <w:rPr>
          <w:rFonts w:ascii="Calibri" w:eastAsia="Calibri" w:hAnsi="Calibri" w:cs="Calibri"/>
          <w:b/>
          <w:bCs/>
          <w:sz w:val="24"/>
          <w:szCs w:val="24"/>
        </w:rPr>
        <w:t>N</w:t>
      </w:r>
    </w:p>
    <w:p w14:paraId="6EEE5EF4" w14:textId="77777777" w:rsidR="0023634C" w:rsidRDefault="0023634C">
      <w:pPr>
        <w:spacing w:line="2" w:lineRule="exact"/>
        <w:rPr>
          <w:sz w:val="20"/>
          <w:szCs w:val="20"/>
        </w:rPr>
      </w:pPr>
    </w:p>
    <w:p w14:paraId="49BD974C" w14:textId="0283D1B1" w:rsidR="0023634C" w:rsidRDefault="005136C3">
      <w:pPr>
        <w:ind w:lef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RIOS</w:t>
      </w:r>
      <w:r w:rsidR="00B640B0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HUERTA</w:t>
      </w:r>
    </w:p>
    <w:p w14:paraId="096224BE" w14:textId="77777777" w:rsidR="0023634C" w:rsidRDefault="0023634C">
      <w:pPr>
        <w:spacing w:line="6" w:lineRule="exact"/>
        <w:rPr>
          <w:sz w:val="20"/>
          <w:szCs w:val="20"/>
        </w:rPr>
      </w:pPr>
    </w:p>
    <w:p w14:paraId="1528303E" w14:textId="77777777" w:rsidR="0023634C" w:rsidRDefault="00B640B0">
      <w:pPr>
        <w:spacing w:line="251" w:lineRule="auto"/>
        <w:ind w:lef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Secretario del Ayuntamiento y Gobierno Municipal</w:t>
      </w:r>
    </w:p>
    <w:p w14:paraId="41CF7C3C" w14:textId="77777777" w:rsidR="0023634C" w:rsidRDefault="0023634C">
      <w:pPr>
        <w:spacing w:line="200" w:lineRule="exact"/>
        <w:rPr>
          <w:sz w:val="20"/>
          <w:szCs w:val="20"/>
        </w:rPr>
      </w:pPr>
    </w:p>
    <w:p w14:paraId="4FDDEF19" w14:textId="77777777" w:rsidR="0023634C" w:rsidRDefault="0023634C">
      <w:pPr>
        <w:spacing w:line="200" w:lineRule="exact"/>
        <w:rPr>
          <w:sz w:val="20"/>
          <w:szCs w:val="20"/>
        </w:rPr>
      </w:pPr>
    </w:p>
    <w:p w14:paraId="102A821A" w14:textId="77777777" w:rsidR="0023634C" w:rsidRDefault="0023634C">
      <w:pPr>
        <w:spacing w:line="200" w:lineRule="exact"/>
        <w:rPr>
          <w:sz w:val="20"/>
          <w:szCs w:val="20"/>
        </w:rPr>
      </w:pPr>
    </w:p>
    <w:p w14:paraId="49CDE820" w14:textId="77777777" w:rsidR="0023634C" w:rsidRDefault="0023634C">
      <w:pPr>
        <w:spacing w:line="200" w:lineRule="exact"/>
        <w:rPr>
          <w:sz w:val="20"/>
          <w:szCs w:val="20"/>
        </w:rPr>
      </w:pPr>
    </w:p>
    <w:p w14:paraId="7B4EF4CE" w14:textId="77777777" w:rsidR="0023634C" w:rsidRDefault="0023634C">
      <w:pPr>
        <w:spacing w:line="218" w:lineRule="exact"/>
        <w:rPr>
          <w:sz w:val="20"/>
          <w:szCs w:val="20"/>
        </w:rPr>
      </w:pPr>
    </w:p>
    <w:p w14:paraId="7D475A24" w14:textId="3A74D0C3" w:rsidR="00BD6C58" w:rsidRDefault="00BD6C58" w:rsidP="00AA684A">
      <w:pPr>
        <w:ind w:left="6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LIC. </w:t>
      </w:r>
      <w:r w:rsidR="005136C3">
        <w:rPr>
          <w:rFonts w:ascii="Calibri" w:eastAsia="Calibri" w:hAnsi="Calibri" w:cs="Calibri"/>
          <w:b/>
          <w:bCs/>
          <w:sz w:val="24"/>
          <w:szCs w:val="24"/>
        </w:rPr>
        <w:t>GUSTAVO AGUILAR GUTIERREZ</w:t>
      </w:r>
    </w:p>
    <w:p w14:paraId="21DB6398" w14:textId="77777777" w:rsidR="0023634C" w:rsidRDefault="0023634C">
      <w:pPr>
        <w:spacing w:line="6" w:lineRule="exact"/>
        <w:rPr>
          <w:sz w:val="20"/>
          <w:szCs w:val="20"/>
        </w:rPr>
      </w:pPr>
    </w:p>
    <w:p w14:paraId="78888ACB" w14:textId="77777777" w:rsidR="00AA684A" w:rsidRDefault="00AA684A" w:rsidP="00AA684A">
      <w:pPr>
        <w:ind w:left="28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</w:t>
      </w:r>
      <w:r w:rsidR="00B640B0">
        <w:rPr>
          <w:rFonts w:ascii="Calibri" w:eastAsia="Calibri" w:hAnsi="Calibri" w:cs="Calibri"/>
          <w:sz w:val="20"/>
          <w:szCs w:val="20"/>
        </w:rPr>
        <w:t xml:space="preserve">Encargado de Edición </w:t>
      </w:r>
    </w:p>
    <w:p w14:paraId="29418003" w14:textId="77777777" w:rsidR="0023634C" w:rsidRDefault="00AA684A" w:rsidP="00AA684A">
      <w:pPr>
        <w:ind w:lef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E </w:t>
      </w:r>
      <w:r w:rsidR="00B640B0">
        <w:rPr>
          <w:rFonts w:ascii="Calibri" w:eastAsia="Calibri" w:hAnsi="Calibri" w:cs="Calibri"/>
          <w:sz w:val="20"/>
          <w:szCs w:val="20"/>
        </w:rPr>
        <w:t>Impresión.</w:t>
      </w:r>
    </w:p>
    <w:p w14:paraId="50D8CD14" w14:textId="77777777" w:rsidR="0023634C" w:rsidRDefault="00B640B0" w:rsidP="00AA684A">
      <w:pPr>
        <w:spacing w:line="20" w:lineRule="exact"/>
        <w:jc w:val="center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84057E0" w14:textId="77777777" w:rsidR="0023634C" w:rsidRDefault="0023634C">
      <w:pPr>
        <w:spacing w:line="350" w:lineRule="exact"/>
        <w:rPr>
          <w:sz w:val="20"/>
          <w:szCs w:val="20"/>
        </w:rPr>
      </w:pPr>
    </w:p>
    <w:p w14:paraId="4777FD86" w14:textId="77777777" w:rsidR="0023634C" w:rsidRDefault="00F92668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0000"/>
          <w:sz w:val="34"/>
          <w:szCs w:val="34"/>
        </w:rPr>
        <w:t>CARTA EDITORIAL</w:t>
      </w:r>
    </w:p>
    <w:p w14:paraId="6145CCA7" w14:textId="77777777" w:rsidR="0023634C" w:rsidRDefault="0023634C">
      <w:pPr>
        <w:spacing w:line="20" w:lineRule="exact"/>
        <w:rPr>
          <w:sz w:val="20"/>
          <w:szCs w:val="20"/>
        </w:rPr>
      </w:pPr>
    </w:p>
    <w:p w14:paraId="4DC90DBD" w14:textId="77777777" w:rsidR="0023634C" w:rsidRDefault="0023634C">
      <w:pPr>
        <w:spacing w:line="200" w:lineRule="exact"/>
        <w:rPr>
          <w:sz w:val="20"/>
          <w:szCs w:val="20"/>
        </w:rPr>
      </w:pPr>
    </w:p>
    <w:p w14:paraId="3520FB28" w14:textId="77777777" w:rsidR="0023634C" w:rsidRDefault="0023634C">
      <w:pPr>
        <w:spacing w:line="375" w:lineRule="exact"/>
        <w:rPr>
          <w:sz w:val="20"/>
          <w:szCs w:val="20"/>
        </w:rPr>
      </w:pPr>
    </w:p>
    <w:p w14:paraId="4D4FEBCC" w14:textId="77777777" w:rsidR="0023634C" w:rsidRDefault="00B640B0">
      <w:pPr>
        <w:spacing w:line="248" w:lineRule="auto"/>
        <w:ind w:right="420" w:firstLine="367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El H. Ayuntamiento de Fresnillo en cumplimiento a las disposiciones contenidas en la Ley del Periódico Oficial del Estado de Zacatecas y sus Municipios relativos a la creación de la “Gaceta Municipal” Órgano de Gobierno libre y soberano de Fresnillo tiene el honor de editar el presente documento de carácter informativo.</w:t>
      </w:r>
    </w:p>
    <w:p w14:paraId="0E15C8C7" w14:textId="77777777" w:rsidR="0023634C" w:rsidRDefault="0023634C">
      <w:pPr>
        <w:spacing w:line="106" w:lineRule="exact"/>
        <w:rPr>
          <w:sz w:val="20"/>
          <w:szCs w:val="20"/>
        </w:rPr>
      </w:pPr>
    </w:p>
    <w:p w14:paraId="74C441B2" w14:textId="77777777" w:rsidR="0023634C" w:rsidRDefault="00B640B0" w:rsidP="00335316">
      <w:pPr>
        <w:ind w:right="420" w:firstLine="367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Su función principal es hacer del conocimiento a la ciudadanía los acuerdos, bandos, reglamentos, planes,</w:t>
      </w:r>
      <w:r w:rsidR="00335316"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programas, pregones, órdenes, resoluciones, convocatorias, circulares, notificaciones, avisos y en general todas aquellos comunicados de interés general, emitidos por el Ayuntamiento, el Presidente Municipal o por cualquier autoridad u organismo auxiliar municipal facultado para ello, a fin de que su contenido y disposiciones sean de aplicación y observancia general.</w:t>
      </w:r>
    </w:p>
    <w:p w14:paraId="28194DD7" w14:textId="77777777" w:rsidR="0023634C" w:rsidRDefault="0023634C">
      <w:pPr>
        <w:spacing w:line="105" w:lineRule="exact"/>
        <w:rPr>
          <w:sz w:val="20"/>
          <w:szCs w:val="20"/>
        </w:rPr>
      </w:pPr>
    </w:p>
    <w:p w14:paraId="6DCBF477" w14:textId="77777777" w:rsidR="0023634C" w:rsidRDefault="00B640B0">
      <w:pPr>
        <w:spacing w:line="254" w:lineRule="auto"/>
        <w:ind w:right="420" w:firstLine="367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Esperamos además cumplir con disposiciones jurídicas relativas a la transparencia en la aplicación de los recursos públicos asignados y acciones de gobierno; de acceso a la información pública y rendición de cuentas.</w:t>
      </w:r>
    </w:p>
    <w:p w14:paraId="446E5E62" w14:textId="77777777" w:rsidR="0023634C" w:rsidRDefault="0023634C">
      <w:pPr>
        <w:spacing w:line="94" w:lineRule="exact"/>
        <w:rPr>
          <w:sz w:val="20"/>
          <w:szCs w:val="20"/>
        </w:rPr>
      </w:pPr>
    </w:p>
    <w:p w14:paraId="5927B7D5" w14:textId="77777777" w:rsidR="0023634C" w:rsidRDefault="00B640B0">
      <w:pPr>
        <w:spacing w:line="254" w:lineRule="auto"/>
        <w:ind w:right="420" w:firstLine="367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Sea pues este medio el idóneo para difundir a toda la ciudadanía </w:t>
      </w:r>
      <w:r w:rsidR="001173F7">
        <w:rPr>
          <w:rFonts w:ascii="Arial" w:eastAsia="Arial" w:hAnsi="Arial" w:cs="Arial"/>
          <w:sz w:val="24"/>
          <w:szCs w:val="24"/>
        </w:rPr>
        <w:t>Fresnillense</w:t>
      </w:r>
      <w:r>
        <w:rPr>
          <w:rFonts w:ascii="Arial" w:eastAsia="Arial" w:hAnsi="Arial" w:cs="Arial"/>
          <w:sz w:val="24"/>
          <w:szCs w:val="24"/>
        </w:rPr>
        <w:t xml:space="preserve"> las acciones de nuestro gobierno; reiterando en todo momento mi compromiso de trabajar a favor de nuestro Municipio.</w:t>
      </w:r>
    </w:p>
    <w:p w14:paraId="63C4453C" w14:textId="77777777" w:rsidR="0023634C" w:rsidRDefault="0023634C">
      <w:pPr>
        <w:spacing w:line="200" w:lineRule="exact"/>
        <w:rPr>
          <w:sz w:val="20"/>
          <w:szCs w:val="20"/>
        </w:rPr>
      </w:pPr>
    </w:p>
    <w:p w14:paraId="7BA10D59" w14:textId="77777777" w:rsidR="0023634C" w:rsidRDefault="0023634C">
      <w:pPr>
        <w:spacing w:line="333" w:lineRule="exact"/>
        <w:rPr>
          <w:sz w:val="20"/>
          <w:szCs w:val="20"/>
        </w:rPr>
      </w:pPr>
    </w:p>
    <w:p w14:paraId="6C8A0784" w14:textId="77777777" w:rsidR="0023634C" w:rsidRDefault="00B640B0">
      <w:pPr>
        <w:ind w:right="4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Atentamente:</w:t>
      </w:r>
    </w:p>
    <w:p w14:paraId="064F3A48" w14:textId="77777777" w:rsidR="0023634C" w:rsidRDefault="0023634C">
      <w:pPr>
        <w:spacing w:line="158" w:lineRule="exact"/>
        <w:rPr>
          <w:sz w:val="20"/>
          <w:szCs w:val="20"/>
        </w:rPr>
      </w:pPr>
    </w:p>
    <w:p w14:paraId="287BA237" w14:textId="3B13B8A7" w:rsidR="0023634C" w:rsidRDefault="009A6C17">
      <w:pPr>
        <w:ind w:right="4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Lic. Javier Torres Rodríguez</w:t>
      </w:r>
      <w:r w:rsidR="00DE2146">
        <w:rPr>
          <w:rFonts w:ascii="Arial" w:eastAsia="Arial" w:hAnsi="Arial" w:cs="Arial"/>
          <w:sz w:val="24"/>
          <w:szCs w:val="24"/>
        </w:rPr>
        <w:t xml:space="preserve"> </w:t>
      </w:r>
    </w:p>
    <w:p w14:paraId="2A0AEB74" w14:textId="77777777" w:rsidR="0023634C" w:rsidRDefault="00AA684A">
      <w:pPr>
        <w:ind w:right="4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Presidente Municipal de</w:t>
      </w:r>
      <w:r w:rsidR="00B640B0">
        <w:rPr>
          <w:rFonts w:ascii="Arial" w:eastAsia="Arial" w:hAnsi="Arial" w:cs="Arial"/>
          <w:sz w:val="24"/>
          <w:szCs w:val="24"/>
        </w:rPr>
        <w:t xml:space="preserve"> Fresnillo, Zac.</w:t>
      </w:r>
    </w:p>
    <w:p w14:paraId="7FF781F3" w14:textId="77777777" w:rsidR="0023634C" w:rsidRDefault="0023634C">
      <w:pPr>
        <w:spacing w:line="200" w:lineRule="exact"/>
        <w:rPr>
          <w:sz w:val="20"/>
          <w:szCs w:val="20"/>
        </w:rPr>
      </w:pPr>
    </w:p>
    <w:p w14:paraId="55414C0D" w14:textId="77777777" w:rsidR="0023634C" w:rsidRDefault="0023634C">
      <w:pPr>
        <w:spacing w:line="200" w:lineRule="exact"/>
        <w:rPr>
          <w:sz w:val="20"/>
          <w:szCs w:val="20"/>
        </w:rPr>
      </w:pPr>
    </w:p>
    <w:p w14:paraId="450F6377" w14:textId="77777777" w:rsidR="0023634C" w:rsidRDefault="0023634C">
      <w:pPr>
        <w:spacing w:line="200" w:lineRule="exact"/>
        <w:rPr>
          <w:sz w:val="20"/>
          <w:szCs w:val="20"/>
        </w:rPr>
      </w:pPr>
    </w:p>
    <w:p w14:paraId="7A67B6C6" w14:textId="77777777" w:rsidR="0023634C" w:rsidRDefault="0023634C">
      <w:pPr>
        <w:spacing w:line="200" w:lineRule="exact"/>
        <w:rPr>
          <w:sz w:val="20"/>
          <w:szCs w:val="20"/>
        </w:rPr>
      </w:pPr>
    </w:p>
    <w:p w14:paraId="77DBD55E" w14:textId="77777777" w:rsidR="0023634C" w:rsidRDefault="0023634C">
      <w:pPr>
        <w:spacing w:line="200" w:lineRule="exact"/>
        <w:rPr>
          <w:sz w:val="20"/>
          <w:szCs w:val="20"/>
        </w:rPr>
      </w:pPr>
    </w:p>
    <w:p w14:paraId="479578B3" w14:textId="77777777" w:rsidR="0023634C" w:rsidRDefault="0023634C">
      <w:pPr>
        <w:spacing w:line="200" w:lineRule="exact"/>
        <w:rPr>
          <w:sz w:val="20"/>
          <w:szCs w:val="20"/>
        </w:rPr>
      </w:pPr>
    </w:p>
    <w:p w14:paraId="4C44471D" w14:textId="77777777" w:rsidR="0023634C" w:rsidRDefault="0023634C">
      <w:pPr>
        <w:spacing w:line="200" w:lineRule="exact"/>
        <w:rPr>
          <w:sz w:val="20"/>
          <w:szCs w:val="20"/>
        </w:rPr>
      </w:pPr>
    </w:p>
    <w:p w14:paraId="72690670" w14:textId="77777777" w:rsidR="0023634C" w:rsidRDefault="0023634C">
      <w:pPr>
        <w:spacing w:line="200" w:lineRule="exact"/>
        <w:rPr>
          <w:sz w:val="20"/>
          <w:szCs w:val="20"/>
        </w:rPr>
      </w:pPr>
    </w:p>
    <w:p w14:paraId="4228EDE6" w14:textId="77777777" w:rsidR="0023634C" w:rsidRDefault="0023634C">
      <w:pPr>
        <w:spacing w:line="200" w:lineRule="exact"/>
        <w:rPr>
          <w:sz w:val="20"/>
          <w:szCs w:val="20"/>
        </w:rPr>
      </w:pPr>
    </w:p>
    <w:p w14:paraId="373B6A18" w14:textId="77777777" w:rsidR="0023634C" w:rsidRDefault="0023634C">
      <w:pPr>
        <w:spacing w:line="200" w:lineRule="exact"/>
        <w:rPr>
          <w:sz w:val="20"/>
          <w:szCs w:val="20"/>
        </w:rPr>
      </w:pPr>
    </w:p>
    <w:p w14:paraId="7D61F6E1" w14:textId="77777777" w:rsidR="0023634C" w:rsidRDefault="0023634C">
      <w:pPr>
        <w:spacing w:line="200" w:lineRule="exact"/>
        <w:rPr>
          <w:sz w:val="20"/>
          <w:szCs w:val="20"/>
        </w:rPr>
      </w:pPr>
    </w:p>
    <w:p w14:paraId="3248FF9D" w14:textId="77777777" w:rsidR="0023634C" w:rsidRDefault="0023634C">
      <w:pPr>
        <w:spacing w:line="200" w:lineRule="exact"/>
        <w:rPr>
          <w:sz w:val="20"/>
          <w:szCs w:val="20"/>
        </w:rPr>
      </w:pPr>
    </w:p>
    <w:p w14:paraId="3582F6D6" w14:textId="77777777" w:rsidR="0023634C" w:rsidRDefault="0023634C">
      <w:pPr>
        <w:spacing w:line="200" w:lineRule="exact"/>
        <w:rPr>
          <w:sz w:val="20"/>
          <w:szCs w:val="20"/>
        </w:rPr>
      </w:pPr>
    </w:p>
    <w:p w14:paraId="7C44508C" w14:textId="77777777" w:rsidR="0023634C" w:rsidRDefault="0023634C">
      <w:pPr>
        <w:spacing w:line="200" w:lineRule="exact"/>
        <w:rPr>
          <w:sz w:val="20"/>
          <w:szCs w:val="20"/>
        </w:rPr>
      </w:pPr>
    </w:p>
    <w:p w14:paraId="63D2FEC6" w14:textId="77777777" w:rsidR="0023634C" w:rsidRDefault="0023634C">
      <w:pPr>
        <w:spacing w:line="200" w:lineRule="exact"/>
        <w:rPr>
          <w:sz w:val="20"/>
          <w:szCs w:val="20"/>
        </w:rPr>
      </w:pPr>
    </w:p>
    <w:p w14:paraId="3084CBC5" w14:textId="77777777" w:rsidR="0023634C" w:rsidRDefault="0023634C">
      <w:pPr>
        <w:spacing w:line="200" w:lineRule="exact"/>
        <w:rPr>
          <w:sz w:val="20"/>
          <w:szCs w:val="20"/>
        </w:rPr>
      </w:pPr>
    </w:p>
    <w:p w14:paraId="718A163C" w14:textId="77777777" w:rsidR="0023634C" w:rsidRDefault="0023634C">
      <w:pPr>
        <w:spacing w:line="200" w:lineRule="exact"/>
        <w:rPr>
          <w:sz w:val="20"/>
          <w:szCs w:val="20"/>
        </w:rPr>
      </w:pPr>
    </w:p>
    <w:p w14:paraId="5983FB8C" w14:textId="77777777" w:rsidR="00810FB3" w:rsidRDefault="00810FB3">
      <w:pPr>
        <w:spacing w:line="200" w:lineRule="exact"/>
        <w:rPr>
          <w:sz w:val="20"/>
          <w:szCs w:val="20"/>
        </w:rPr>
      </w:pPr>
    </w:p>
    <w:p w14:paraId="37561E86" w14:textId="77777777" w:rsidR="00810FB3" w:rsidRDefault="00810FB3">
      <w:pPr>
        <w:spacing w:line="200" w:lineRule="exact"/>
        <w:rPr>
          <w:sz w:val="20"/>
          <w:szCs w:val="20"/>
        </w:rPr>
      </w:pPr>
    </w:p>
    <w:p w14:paraId="7DDDCD66" w14:textId="77777777" w:rsidR="0023634C" w:rsidRDefault="0023634C">
      <w:pPr>
        <w:spacing w:line="238" w:lineRule="exact"/>
        <w:rPr>
          <w:sz w:val="20"/>
          <w:szCs w:val="20"/>
        </w:rPr>
      </w:pPr>
    </w:p>
    <w:p w14:paraId="411DB046" w14:textId="77777777" w:rsidR="0023634C" w:rsidRDefault="0023634C">
      <w:pPr>
        <w:sectPr w:rsidR="0023634C">
          <w:pgSz w:w="12240" w:h="15840"/>
          <w:pgMar w:top="1440" w:right="1280" w:bottom="161" w:left="1440" w:header="0" w:footer="0" w:gutter="0"/>
          <w:cols w:num="2" w:space="720" w:equalWidth="0">
            <w:col w:w="2380" w:space="360"/>
            <w:col w:w="6780"/>
          </w:cols>
        </w:sectPr>
      </w:pPr>
    </w:p>
    <w:p w14:paraId="2B004EC3" w14:textId="77777777" w:rsidR="00F92668" w:rsidRPr="00F92668" w:rsidRDefault="00F92668" w:rsidP="00F92668">
      <w:pPr>
        <w:spacing w:after="160" w:line="259" w:lineRule="auto"/>
        <w:ind w:left="397"/>
        <w:jc w:val="right"/>
        <w:rPr>
          <w:rFonts w:ascii="Kiro W01 Regular" w:eastAsiaTheme="minorHAnsi" w:hAnsi="Kiro W01 Regular" w:cstheme="minorBidi"/>
          <w:b/>
          <w:color w:val="5C0000"/>
          <w:sz w:val="28"/>
          <w:szCs w:val="28"/>
          <w:lang w:eastAsia="en-US"/>
        </w:rPr>
      </w:pPr>
      <w:bookmarkStart w:id="2" w:name="page3"/>
      <w:bookmarkEnd w:id="2"/>
      <w:r w:rsidRPr="00F92668">
        <w:rPr>
          <w:rFonts w:ascii="Kiro W01 Regular" w:eastAsiaTheme="minorHAnsi" w:hAnsi="Kiro W01 Regular" w:cstheme="minorBidi"/>
          <w:b/>
          <w:color w:val="5C0000"/>
          <w:sz w:val="28"/>
          <w:szCs w:val="28"/>
          <w:lang w:eastAsia="en-US"/>
        </w:rPr>
        <w:lastRenderedPageBreak/>
        <w:t>SUMARIO</w:t>
      </w:r>
    </w:p>
    <w:p w14:paraId="28B88E05" w14:textId="77777777" w:rsidR="002D1B88" w:rsidRDefault="002D1B88" w:rsidP="00772CB0">
      <w:pPr>
        <w:spacing w:after="160" w:line="259" w:lineRule="auto"/>
        <w:ind w:left="397" w:firstLine="323"/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</w:p>
    <w:p w14:paraId="6A3A024F" w14:textId="77777777" w:rsidR="002D1B88" w:rsidRDefault="002D1B88" w:rsidP="00772CB0">
      <w:pPr>
        <w:spacing w:after="160" w:line="259" w:lineRule="auto"/>
        <w:ind w:left="397" w:firstLine="323"/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</w:p>
    <w:p w14:paraId="45DA66CE" w14:textId="2EEA899A" w:rsidR="00772CB0" w:rsidRDefault="003C6023" w:rsidP="00772CB0">
      <w:pPr>
        <w:spacing w:after="160" w:line="259" w:lineRule="auto"/>
        <w:ind w:left="397" w:firstLine="323"/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  <w:r w:rsidRPr="003C6023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El 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C. </w:t>
      </w:r>
      <w:r w:rsidR="009A6C17">
        <w:rPr>
          <w:rFonts w:ascii="Kiro W01 Regular" w:eastAsiaTheme="minorHAnsi" w:hAnsi="Kiro W01 Regular" w:cstheme="minorBidi"/>
          <w:sz w:val="28"/>
          <w:szCs w:val="28"/>
          <w:lang w:eastAsia="en-US"/>
        </w:rPr>
        <w:t>Lic. Javier Torres Rodríguez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>, Presidente Municipal del Municipio de Fresnillo, Zacatecas,</w:t>
      </w:r>
      <w:r w:rsidRPr="003C6023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con las facultades que le confiere el artículo 115 fracción II de la Constitución Política de los Estados Unidos Mexicanos; artículo 119 Fracción V de la Constitución Política del Estado Libre y Soberano de Zacatecas; artículo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7, </w:t>
      </w:r>
      <w:r w:rsidRPr="003C6023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60 Fracción I Inciso H,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y </w:t>
      </w:r>
      <w:r w:rsidRPr="003C6023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80 </w:t>
      </w:r>
      <w:r w:rsidRPr="003C6023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de la Ley Orgánica del Municipio y artículo 26 Fracción I Inciso H del Bando de Policía y Gobierno del Municipio de 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>Fre</w:t>
      </w:r>
      <w:r w:rsidR="003C2370">
        <w:rPr>
          <w:rFonts w:ascii="Kiro W01 Regular" w:eastAsiaTheme="minorHAnsi" w:hAnsi="Kiro W01 Regular" w:cstheme="minorBidi"/>
          <w:sz w:val="28"/>
          <w:szCs w:val="28"/>
          <w:lang w:eastAsia="en-US"/>
        </w:rPr>
        <w:t>snillo, tiene a bien promulgar</w:t>
      </w:r>
      <w:r w:rsidR="00A848D9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</w:t>
      </w:r>
      <w:r w:rsidR="008F7BCC">
        <w:rPr>
          <w:rFonts w:ascii="Kiro W01 Regular" w:eastAsiaTheme="minorHAnsi" w:hAnsi="Kiro W01 Regular" w:cstheme="minorBidi"/>
          <w:sz w:val="28"/>
          <w:szCs w:val="28"/>
          <w:lang w:eastAsia="en-US"/>
        </w:rPr>
        <w:t>lo</w:t>
      </w:r>
      <w:r w:rsidR="00A848D9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siguiente</w:t>
      </w:r>
      <w:r w:rsidR="00B64F97">
        <w:rPr>
          <w:rFonts w:ascii="Kiro W01 Regular" w:eastAsiaTheme="minorHAnsi" w:hAnsi="Kiro W01 Regular" w:cstheme="minorBidi"/>
          <w:sz w:val="28"/>
          <w:szCs w:val="28"/>
          <w:lang w:eastAsia="en-US"/>
        </w:rPr>
        <w:t>:</w:t>
      </w:r>
    </w:p>
    <w:p w14:paraId="66A6D01D" w14:textId="38DDB7E2" w:rsidR="00A92807" w:rsidRDefault="00A92807" w:rsidP="00772CB0">
      <w:pPr>
        <w:spacing w:after="160" w:line="259" w:lineRule="auto"/>
        <w:ind w:left="397" w:firstLine="323"/>
        <w:jc w:val="both"/>
        <w:rPr>
          <w:rFonts w:ascii="Kiro W01 Regular" w:eastAsiaTheme="minorHAnsi" w:hAnsi="Kiro W01 Regular" w:cstheme="minorBidi"/>
          <w:b/>
          <w:sz w:val="28"/>
          <w:szCs w:val="28"/>
          <w:lang w:eastAsia="en-US"/>
        </w:rPr>
      </w:pPr>
    </w:p>
    <w:p w14:paraId="2CE42BE6" w14:textId="77777777" w:rsidR="002D1B88" w:rsidRDefault="002D1B88" w:rsidP="00772CB0">
      <w:pPr>
        <w:spacing w:after="160" w:line="259" w:lineRule="auto"/>
        <w:ind w:left="397" w:firstLine="323"/>
        <w:jc w:val="both"/>
        <w:rPr>
          <w:rFonts w:ascii="Kiro W01 Regular" w:eastAsiaTheme="minorHAnsi" w:hAnsi="Kiro W01 Regular" w:cstheme="minorBidi"/>
          <w:b/>
          <w:sz w:val="28"/>
          <w:szCs w:val="28"/>
          <w:lang w:eastAsia="en-US"/>
        </w:rPr>
      </w:pPr>
    </w:p>
    <w:p w14:paraId="288ADC3A" w14:textId="145B42EE" w:rsidR="00E536FC" w:rsidRPr="00E536FC" w:rsidRDefault="00E536FC" w:rsidP="00B51D7F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Kiro W01 Regular" w:hAnsi="Kiro W01 Regular"/>
          <w:b/>
          <w:sz w:val="28"/>
          <w:szCs w:val="28"/>
        </w:rPr>
      </w:pPr>
      <w:r>
        <w:rPr>
          <w:rFonts w:ascii="Kiro W01 Regular" w:hAnsi="Kiro W01 Regular"/>
          <w:b/>
          <w:sz w:val="28"/>
          <w:szCs w:val="28"/>
        </w:rPr>
        <w:t>C</w:t>
      </w:r>
      <w:r w:rsidR="00847A09">
        <w:rPr>
          <w:rFonts w:ascii="Kiro W01 Regular" w:hAnsi="Kiro W01 Regular"/>
          <w:b/>
          <w:sz w:val="28"/>
          <w:szCs w:val="28"/>
        </w:rPr>
        <w:t>ONVOCATORIA PARA LLEVAR A CABO LA ELECCION DE LOS COMITES DE PARTICIPACION SOCIAL</w:t>
      </w:r>
    </w:p>
    <w:p w14:paraId="08A877ED" w14:textId="77777777" w:rsidR="002A1904" w:rsidRDefault="002A1904" w:rsidP="007D1586">
      <w:pPr>
        <w:jc w:val="both"/>
        <w:rPr>
          <w:rFonts w:ascii="Arial" w:hAnsi="Arial" w:cs="Arial"/>
          <w:sz w:val="24"/>
          <w:szCs w:val="24"/>
        </w:rPr>
      </w:pPr>
    </w:p>
    <w:p w14:paraId="4AFF364E" w14:textId="32BA9623" w:rsidR="00854E91" w:rsidRDefault="007D1586" w:rsidP="00265ADD">
      <w:pPr>
        <w:ind w:left="360" w:firstLine="720"/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  <w:r w:rsidRPr="002A1904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El C. </w:t>
      </w:r>
      <w:r w:rsidR="00265ADD">
        <w:rPr>
          <w:rFonts w:ascii="Kiro W01 Regular" w:eastAsiaTheme="minorHAnsi" w:hAnsi="Kiro W01 Regular" w:cstheme="minorBidi"/>
          <w:sz w:val="28"/>
          <w:szCs w:val="28"/>
          <w:lang w:eastAsia="en-US"/>
        </w:rPr>
        <w:t>Lic. Javier Torres Rodríguez</w:t>
      </w:r>
      <w:r w:rsidR="002A1904">
        <w:rPr>
          <w:rFonts w:ascii="Kiro W01 Regular" w:eastAsiaTheme="minorHAnsi" w:hAnsi="Kiro W01 Regular" w:cstheme="minorBidi"/>
          <w:sz w:val="28"/>
          <w:szCs w:val="28"/>
          <w:lang w:eastAsia="en-US"/>
        </w:rPr>
        <w:t>, Presidente Municipal de Fresnillo, Zacatecas, en los términos de lo señalado en el artículo 60, 80 fracción I de la Ley Orgánica del Municipio del Estado de Zacatecas, 26 fracción I del Bando de Policía y Gobierno del Municipio de Fresnillo, Zacatecas, hace saber a sus hab</w:t>
      </w:r>
      <w:bookmarkStart w:id="3" w:name="_GoBack"/>
      <w:bookmarkEnd w:id="3"/>
      <w:r w:rsidR="002A1904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itantes que en la Sesión </w:t>
      </w:r>
      <w:r w:rsidR="00854E91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Extraordinaria de Cabildo del día </w:t>
      </w:r>
      <w:r w:rsidR="00265ADD">
        <w:rPr>
          <w:rFonts w:ascii="Kiro W01 Regular" w:eastAsiaTheme="minorHAnsi" w:hAnsi="Kiro W01 Regular" w:cstheme="minorBidi"/>
          <w:sz w:val="28"/>
          <w:szCs w:val="28"/>
          <w:lang w:eastAsia="en-US"/>
        </w:rPr>
        <w:t>16</w:t>
      </w:r>
      <w:r w:rsidR="00854E91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de </w:t>
      </w:r>
      <w:r w:rsidR="00265ADD">
        <w:rPr>
          <w:rFonts w:ascii="Kiro W01 Regular" w:eastAsiaTheme="minorHAnsi" w:hAnsi="Kiro W01 Regular" w:cstheme="minorBidi"/>
          <w:sz w:val="28"/>
          <w:szCs w:val="28"/>
          <w:lang w:eastAsia="en-US"/>
        </w:rPr>
        <w:t>septiem</w:t>
      </w:r>
      <w:r w:rsidR="00854E91">
        <w:rPr>
          <w:rFonts w:ascii="Kiro W01 Regular" w:eastAsiaTheme="minorHAnsi" w:hAnsi="Kiro W01 Regular" w:cstheme="minorBidi"/>
          <w:sz w:val="28"/>
          <w:szCs w:val="28"/>
          <w:lang w:eastAsia="en-US"/>
        </w:rPr>
        <w:t>bre del año 202</w:t>
      </w:r>
      <w:r w:rsidR="00265ADD">
        <w:rPr>
          <w:rFonts w:ascii="Kiro W01 Regular" w:eastAsiaTheme="minorHAnsi" w:hAnsi="Kiro W01 Regular" w:cstheme="minorBidi"/>
          <w:sz w:val="28"/>
          <w:szCs w:val="28"/>
          <w:lang w:eastAsia="en-US"/>
        </w:rPr>
        <w:t>4</w:t>
      </w:r>
      <w:r w:rsidR="00854E91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el Ayuntamiento aprobó el siguiente acuerdo:</w:t>
      </w:r>
    </w:p>
    <w:p w14:paraId="02CE9DAF" w14:textId="77777777" w:rsidR="00854E91" w:rsidRDefault="00854E91" w:rsidP="002A1904">
      <w:pPr>
        <w:ind w:left="720"/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</w:p>
    <w:p w14:paraId="2FB61D95" w14:textId="4E348C7B" w:rsidR="00E536FC" w:rsidRDefault="00854E91" w:rsidP="00854E91">
      <w:pPr>
        <w:ind w:left="720"/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  <w:r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     Acuerdo: El Ayuntamiento de Fresnillo, Zacatecas, aprueba la </w:t>
      </w:r>
      <w:r w:rsidR="002A1904">
        <w:rPr>
          <w:rFonts w:ascii="Kiro W01 Regular" w:eastAsiaTheme="minorHAnsi" w:hAnsi="Kiro W01 Regular" w:cstheme="minorBidi"/>
          <w:sz w:val="28"/>
          <w:szCs w:val="28"/>
          <w:lang w:eastAsia="en-US"/>
        </w:rPr>
        <w:t xml:space="preserve">  </w:t>
      </w:r>
    </w:p>
    <w:p w14:paraId="26BEF85F" w14:textId="77777777" w:rsidR="002A1904" w:rsidRPr="002A1904" w:rsidRDefault="002A1904" w:rsidP="00513AC4">
      <w:pPr>
        <w:jc w:val="both"/>
        <w:rPr>
          <w:rFonts w:ascii="Kiro W01 Regular" w:eastAsiaTheme="minorHAnsi" w:hAnsi="Kiro W01 Regular" w:cstheme="minorBidi"/>
          <w:sz w:val="28"/>
          <w:szCs w:val="28"/>
          <w:lang w:eastAsia="en-US"/>
        </w:rPr>
      </w:pPr>
    </w:p>
    <w:p w14:paraId="78999D1D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382D6662" w14:textId="75CD172C" w:rsidR="00E536FC" w:rsidRDefault="00E536FC" w:rsidP="007D1586">
      <w:pPr>
        <w:jc w:val="center"/>
        <w:rPr>
          <w:rFonts w:ascii="Arial" w:hAnsi="Arial" w:cs="Arial"/>
          <w:sz w:val="24"/>
          <w:szCs w:val="24"/>
        </w:rPr>
      </w:pPr>
    </w:p>
    <w:p w14:paraId="40BD9964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44B2585C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08F4A2C2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2C149E15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2E01488C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0248F031" w14:textId="77777777" w:rsidR="00E536FC" w:rsidRDefault="00E536FC" w:rsidP="00513AC4">
      <w:pPr>
        <w:jc w:val="both"/>
        <w:rPr>
          <w:rFonts w:ascii="Arial" w:hAnsi="Arial" w:cs="Arial"/>
          <w:sz w:val="24"/>
          <w:szCs w:val="24"/>
        </w:rPr>
      </w:pPr>
    </w:p>
    <w:p w14:paraId="4091394D" w14:textId="77777777" w:rsidR="00E536FC" w:rsidRDefault="00E536FC" w:rsidP="00E536FC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1E500D20" w14:textId="77777777" w:rsidR="00E536FC" w:rsidRDefault="00E536FC" w:rsidP="00E536FC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br w:type="page"/>
      </w:r>
    </w:p>
    <w:p w14:paraId="2C39D470" w14:textId="4750ECD2" w:rsidR="005B61F2" w:rsidRDefault="00DE76E3" w:rsidP="004D42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899392" behindDoc="1" locked="0" layoutInCell="1" allowOverlap="1" wp14:anchorId="086BA7BE" wp14:editId="2DB33721">
            <wp:simplePos x="0" y="0"/>
            <wp:positionH relativeFrom="column">
              <wp:posOffset>-711200</wp:posOffset>
            </wp:positionH>
            <wp:positionV relativeFrom="paragraph">
              <wp:posOffset>-914400</wp:posOffset>
            </wp:positionV>
            <wp:extent cx="7785100" cy="100740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88544" cy="1007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8E9A8" w14:textId="1AF0DA23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004C3AC9" w14:textId="1067D52F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1F5A38BB" w14:textId="3320978D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0A738655" w14:textId="5A3A34D7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30305689" w14:textId="62417708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1A978FC9" w14:textId="7E0308EE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4D8BB25E" w14:textId="72A753A4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44BF8567" w14:textId="60B8323F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5BE54FBA" w14:textId="40D330C9" w:rsidR="005B61F2" w:rsidRDefault="005B61F2" w:rsidP="004D425E">
      <w:pPr>
        <w:rPr>
          <w:rFonts w:ascii="Arial" w:hAnsi="Arial" w:cs="Arial"/>
          <w:sz w:val="24"/>
          <w:szCs w:val="24"/>
        </w:rPr>
      </w:pPr>
    </w:p>
    <w:p w14:paraId="2C4C6F76" w14:textId="5F3D2212" w:rsidR="004D425E" w:rsidRDefault="00B06312" w:rsidP="004D42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5A6CEA2" wp14:editId="3892E8B7">
                <wp:simplePos x="0" y="0"/>
                <wp:positionH relativeFrom="column">
                  <wp:posOffset>3441700</wp:posOffset>
                </wp:positionH>
                <wp:positionV relativeFrom="paragraph">
                  <wp:posOffset>76200</wp:posOffset>
                </wp:positionV>
                <wp:extent cx="3175000" cy="3225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22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4ED91" w14:textId="1109C4A7" w:rsidR="009A6C17" w:rsidRDefault="009A6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6CEA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1pt;margin-top:6pt;width:250pt;height:254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" filled="f" stroked="f" strokeweight=".5pt">
                <v:textbox>
                  <w:txbxContent>
                    <w:p w14:paraId="62A4ED91" w14:textId="1109C4A7" w:rsidR="009A6C17" w:rsidRDefault="009A6C17"/>
                  </w:txbxContent>
                </v:textbox>
              </v:shape>
            </w:pict>
          </mc:Fallback>
        </mc:AlternateContent>
      </w:r>
    </w:p>
    <w:p w14:paraId="0B5CD5F1" w14:textId="45981BCB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03882A63" w14:textId="6EDE3C62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9CED569" w14:textId="17A4F991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2EDDCE86" w14:textId="648E4A9A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0E48B90F" w14:textId="0A93EE9C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6F027C7" w14:textId="33A59398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632C108" w14:textId="7BC16E8D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34240B2D" w14:textId="68158181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65CD8AD2" w14:textId="3FD7F78A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9539373" w14:textId="515584BD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364C719A" w14:textId="519A074A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2DAEFE15" w14:textId="6E075066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2D563D01" w14:textId="3E33EED9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606F0CE1" w14:textId="35AC3D3D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F4DF273" w14:textId="5BD1CA7B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0C5AF009" w14:textId="4B4B1F31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7B73CF9" w14:textId="749248D8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6BAADCAB" w14:textId="21619BFD" w:rsidR="004D425E" w:rsidRDefault="004D425E" w:rsidP="004D425E">
      <w:pPr>
        <w:rPr>
          <w:rFonts w:ascii="Arial" w:hAnsi="Arial" w:cs="Arial"/>
          <w:sz w:val="24"/>
          <w:szCs w:val="24"/>
        </w:rPr>
      </w:pPr>
    </w:p>
    <w:p w14:paraId="14E07F83" w14:textId="1B6FAC58" w:rsidR="00946028" w:rsidRDefault="00946028" w:rsidP="000F368E">
      <w:pPr>
        <w:jc w:val="center"/>
        <w:rPr>
          <w:rFonts w:ascii="Arial" w:hAnsi="Arial" w:cs="Arial"/>
          <w:sz w:val="24"/>
          <w:szCs w:val="24"/>
        </w:rPr>
      </w:pPr>
    </w:p>
    <w:p w14:paraId="038893F1" w14:textId="35DCCD8E" w:rsidR="003C3309" w:rsidRDefault="003C3309" w:rsidP="00513AC4">
      <w:pPr>
        <w:jc w:val="both"/>
        <w:rPr>
          <w:rFonts w:ascii="Arial" w:hAnsi="Arial" w:cs="Arial"/>
          <w:sz w:val="24"/>
          <w:szCs w:val="24"/>
        </w:rPr>
      </w:pPr>
    </w:p>
    <w:p w14:paraId="29A045BD" w14:textId="38B84A5E" w:rsidR="0023634C" w:rsidRDefault="0023634C">
      <w:pPr>
        <w:spacing w:line="200" w:lineRule="exact"/>
        <w:rPr>
          <w:sz w:val="20"/>
          <w:szCs w:val="20"/>
        </w:rPr>
      </w:pPr>
    </w:p>
    <w:p w14:paraId="128C675D" w14:textId="0B27AFEB" w:rsidR="0023634C" w:rsidRDefault="0023634C">
      <w:pPr>
        <w:spacing w:line="200" w:lineRule="exact"/>
        <w:rPr>
          <w:sz w:val="20"/>
          <w:szCs w:val="20"/>
        </w:rPr>
      </w:pPr>
    </w:p>
    <w:p w14:paraId="2F6620D8" w14:textId="28B0A565" w:rsidR="0023634C" w:rsidRDefault="0023634C">
      <w:pPr>
        <w:spacing w:line="200" w:lineRule="exact"/>
        <w:rPr>
          <w:sz w:val="20"/>
          <w:szCs w:val="20"/>
        </w:rPr>
      </w:pPr>
    </w:p>
    <w:p w14:paraId="7C06D1EF" w14:textId="7AE77A5B" w:rsidR="0023634C" w:rsidRDefault="0023634C">
      <w:pPr>
        <w:spacing w:line="200" w:lineRule="exact"/>
        <w:rPr>
          <w:sz w:val="20"/>
          <w:szCs w:val="20"/>
        </w:rPr>
      </w:pPr>
    </w:p>
    <w:p w14:paraId="2CB0CB5E" w14:textId="7B8CA011" w:rsidR="0023634C" w:rsidRDefault="0023634C">
      <w:pPr>
        <w:spacing w:line="200" w:lineRule="exact"/>
        <w:rPr>
          <w:sz w:val="20"/>
          <w:szCs w:val="20"/>
        </w:rPr>
      </w:pPr>
    </w:p>
    <w:p w14:paraId="15768D46" w14:textId="78588F6F" w:rsidR="0023634C" w:rsidRDefault="0023634C">
      <w:pPr>
        <w:spacing w:line="200" w:lineRule="exact"/>
        <w:rPr>
          <w:sz w:val="20"/>
          <w:szCs w:val="20"/>
        </w:rPr>
      </w:pPr>
    </w:p>
    <w:p w14:paraId="00166BC8" w14:textId="0DE1B3FF" w:rsidR="0023634C" w:rsidRDefault="0023634C">
      <w:pPr>
        <w:spacing w:line="200" w:lineRule="exact"/>
        <w:rPr>
          <w:sz w:val="20"/>
          <w:szCs w:val="20"/>
        </w:rPr>
      </w:pPr>
    </w:p>
    <w:p w14:paraId="773197B8" w14:textId="306CFB9E" w:rsidR="0023634C" w:rsidRDefault="0023634C">
      <w:pPr>
        <w:spacing w:line="200" w:lineRule="exact"/>
        <w:rPr>
          <w:sz w:val="20"/>
          <w:szCs w:val="20"/>
        </w:rPr>
      </w:pPr>
    </w:p>
    <w:p w14:paraId="4496534C" w14:textId="3AD21E98" w:rsidR="0023634C" w:rsidRDefault="0023634C">
      <w:pPr>
        <w:spacing w:line="200" w:lineRule="exact"/>
        <w:rPr>
          <w:sz w:val="20"/>
          <w:szCs w:val="20"/>
        </w:rPr>
      </w:pPr>
    </w:p>
    <w:p w14:paraId="56066FFD" w14:textId="426AAFE7" w:rsidR="0023634C" w:rsidRDefault="0023634C">
      <w:pPr>
        <w:spacing w:line="200" w:lineRule="exact"/>
        <w:rPr>
          <w:sz w:val="20"/>
          <w:szCs w:val="20"/>
        </w:rPr>
      </w:pPr>
    </w:p>
    <w:p w14:paraId="50030D88" w14:textId="35E2B25C" w:rsidR="0023634C" w:rsidRDefault="0023634C">
      <w:pPr>
        <w:spacing w:line="200" w:lineRule="exact"/>
        <w:rPr>
          <w:sz w:val="20"/>
          <w:szCs w:val="20"/>
        </w:rPr>
      </w:pPr>
    </w:p>
    <w:p w14:paraId="202B0555" w14:textId="5C35939E" w:rsidR="0023634C" w:rsidRDefault="0023634C">
      <w:pPr>
        <w:spacing w:line="200" w:lineRule="exact"/>
        <w:rPr>
          <w:sz w:val="20"/>
          <w:szCs w:val="20"/>
        </w:rPr>
      </w:pPr>
    </w:p>
    <w:p w14:paraId="2D784913" w14:textId="52B01A13" w:rsidR="0023634C" w:rsidRDefault="0023634C">
      <w:pPr>
        <w:spacing w:line="200" w:lineRule="exact"/>
        <w:rPr>
          <w:sz w:val="20"/>
          <w:szCs w:val="20"/>
        </w:rPr>
      </w:pPr>
    </w:p>
    <w:p w14:paraId="7A982468" w14:textId="14CD4052" w:rsidR="0023634C" w:rsidRDefault="0023634C">
      <w:pPr>
        <w:spacing w:line="200" w:lineRule="exact"/>
        <w:rPr>
          <w:sz w:val="20"/>
          <w:szCs w:val="20"/>
        </w:rPr>
      </w:pPr>
    </w:p>
    <w:p w14:paraId="39B9A710" w14:textId="0CAAF15D" w:rsidR="0023634C" w:rsidRDefault="0023634C">
      <w:pPr>
        <w:spacing w:line="200" w:lineRule="exact"/>
        <w:rPr>
          <w:sz w:val="20"/>
          <w:szCs w:val="20"/>
        </w:rPr>
      </w:pPr>
    </w:p>
    <w:p w14:paraId="224ADF44" w14:textId="3ACBB752" w:rsidR="0023634C" w:rsidRDefault="0023634C">
      <w:pPr>
        <w:spacing w:line="200" w:lineRule="exact"/>
        <w:rPr>
          <w:sz w:val="20"/>
          <w:szCs w:val="20"/>
        </w:rPr>
      </w:pPr>
    </w:p>
    <w:p w14:paraId="2D63EE00" w14:textId="77777777" w:rsidR="0023634C" w:rsidRDefault="0023634C">
      <w:pPr>
        <w:spacing w:line="200" w:lineRule="exact"/>
        <w:rPr>
          <w:sz w:val="20"/>
          <w:szCs w:val="20"/>
        </w:rPr>
      </w:pPr>
    </w:p>
    <w:p w14:paraId="6DAE359D" w14:textId="77777777" w:rsidR="0023634C" w:rsidRDefault="0023634C">
      <w:pPr>
        <w:spacing w:line="200" w:lineRule="exact"/>
        <w:rPr>
          <w:sz w:val="20"/>
          <w:szCs w:val="20"/>
        </w:rPr>
      </w:pPr>
    </w:p>
    <w:p w14:paraId="4F4BAA0A" w14:textId="3718BCD2" w:rsidR="0023634C" w:rsidRDefault="0023634C">
      <w:pPr>
        <w:spacing w:line="200" w:lineRule="exact"/>
        <w:rPr>
          <w:sz w:val="20"/>
          <w:szCs w:val="20"/>
        </w:rPr>
      </w:pPr>
    </w:p>
    <w:p w14:paraId="24C731F4" w14:textId="77777777" w:rsidR="0023634C" w:rsidRDefault="0023634C" w:rsidP="00EC312D">
      <w:pPr>
        <w:spacing w:line="200" w:lineRule="exact"/>
        <w:jc w:val="right"/>
        <w:rPr>
          <w:sz w:val="20"/>
          <w:szCs w:val="20"/>
        </w:rPr>
      </w:pPr>
    </w:p>
    <w:p w14:paraId="55E3CBD5" w14:textId="4AD3AE84" w:rsidR="00CB2D90" w:rsidRDefault="00CB2D90" w:rsidP="00E93277">
      <w:pPr>
        <w:tabs>
          <w:tab w:val="left" w:pos="2310"/>
        </w:tabs>
        <w:spacing w:line="206" w:lineRule="exact"/>
        <w:rPr>
          <w:sz w:val="20"/>
          <w:szCs w:val="20"/>
        </w:rPr>
      </w:pPr>
      <w:bookmarkStart w:id="4" w:name="page4"/>
      <w:bookmarkEnd w:id="4"/>
    </w:p>
    <w:sectPr w:rsidR="00CB2D90" w:rsidSect="001173F7">
      <w:footerReference w:type="default" r:id="rId12"/>
      <w:footerReference w:type="first" r:id="rId13"/>
      <w:type w:val="continuous"/>
      <w:pgSz w:w="12240" w:h="15840"/>
      <w:pgMar w:top="1440" w:right="1080" w:bottom="1440" w:left="1080" w:header="0" w:footer="0" w:gutter="0"/>
      <w:cols w:space="720" w:equalWidth="0">
        <w:col w:w="9605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208EB" w14:textId="77777777" w:rsidR="009A6C17" w:rsidRDefault="009A6C17" w:rsidP="00EC312D">
      <w:r>
        <w:separator/>
      </w:r>
    </w:p>
  </w:endnote>
  <w:endnote w:type="continuationSeparator" w:id="0">
    <w:p w14:paraId="6E4AD773" w14:textId="77777777" w:rsidR="009A6C17" w:rsidRDefault="009A6C17" w:rsidP="00EC3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iro W01 Regular">
    <w:altName w:val="Arial Narro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3639507"/>
      <w:docPartObj>
        <w:docPartGallery w:val="Page Numbers (Bottom of Page)"/>
        <w:docPartUnique/>
      </w:docPartObj>
    </w:sdtPr>
    <w:sdtContent>
      <w:p w14:paraId="509E1139" w14:textId="76DD4FB8" w:rsidR="009A6C17" w:rsidRDefault="009A6C1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ADD" w:rsidRPr="00265ADD">
          <w:rPr>
            <w:noProof/>
            <w:lang w:val="es-ES"/>
          </w:rPr>
          <w:t>2</w:t>
        </w:r>
        <w:r>
          <w:fldChar w:fldCharType="end"/>
        </w:r>
      </w:p>
    </w:sdtContent>
  </w:sdt>
  <w:p w14:paraId="5B0787DC" w14:textId="77777777" w:rsidR="009A6C17" w:rsidRDefault="009A6C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1535111"/>
      <w:docPartObj>
        <w:docPartGallery w:val="Page Numbers (Bottom of Page)"/>
        <w:docPartUnique/>
      </w:docPartObj>
    </w:sdtPr>
    <w:sdtContent>
      <w:p w14:paraId="04245356" w14:textId="63859927" w:rsidR="009A6C17" w:rsidRDefault="009A6C1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ADD" w:rsidRPr="00265ADD">
          <w:rPr>
            <w:noProof/>
            <w:lang w:val="es-ES"/>
          </w:rPr>
          <w:t>4</w:t>
        </w:r>
        <w:r>
          <w:fldChar w:fldCharType="end"/>
        </w:r>
      </w:p>
    </w:sdtContent>
  </w:sdt>
  <w:p w14:paraId="009DC30B" w14:textId="77777777" w:rsidR="009A6C17" w:rsidRDefault="009A6C1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EB896" w14:textId="77777777" w:rsidR="009A6C17" w:rsidRDefault="009A6C17">
    <w:pPr>
      <w:pStyle w:val="Piedepgina"/>
      <w:jc w:val="right"/>
    </w:pPr>
  </w:p>
  <w:p w14:paraId="7E4BFA0D" w14:textId="77777777" w:rsidR="009A6C17" w:rsidRDefault="009A6C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1B0CE" w14:textId="77777777" w:rsidR="009A6C17" w:rsidRDefault="009A6C17" w:rsidP="00EC312D">
      <w:r>
        <w:separator/>
      </w:r>
    </w:p>
  </w:footnote>
  <w:footnote w:type="continuationSeparator" w:id="0">
    <w:p w14:paraId="50A8A02F" w14:textId="77777777" w:rsidR="009A6C17" w:rsidRDefault="009A6C17" w:rsidP="00EC3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583A3" w14:textId="2FD4471A" w:rsidR="009A6C17" w:rsidRDefault="009A6C17" w:rsidP="00D772D7">
    <w:pPr>
      <w:pStyle w:val="Encabezado"/>
      <w:tabs>
        <w:tab w:val="clear" w:pos="4419"/>
        <w:tab w:val="clear" w:pos="8838"/>
        <w:tab w:val="left" w:pos="69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DB88A48" wp14:editId="73983A39">
          <wp:simplePos x="0" y="0"/>
          <wp:positionH relativeFrom="column">
            <wp:posOffset>-903111</wp:posOffset>
          </wp:positionH>
          <wp:positionV relativeFrom="paragraph">
            <wp:posOffset>0</wp:posOffset>
          </wp:positionV>
          <wp:extent cx="7800622" cy="10094138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9239" cy="10105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28D"/>
    <w:multiLevelType w:val="hybridMultilevel"/>
    <w:tmpl w:val="2B5843E2"/>
    <w:lvl w:ilvl="0" w:tplc="2DE63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857E7"/>
    <w:multiLevelType w:val="hybridMultilevel"/>
    <w:tmpl w:val="473AF37C"/>
    <w:lvl w:ilvl="0" w:tplc="34B21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A0258"/>
    <w:multiLevelType w:val="hybridMultilevel"/>
    <w:tmpl w:val="4314D944"/>
    <w:lvl w:ilvl="0" w:tplc="AC8E4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40DDD"/>
    <w:multiLevelType w:val="hybridMultilevel"/>
    <w:tmpl w:val="0AD276E2"/>
    <w:lvl w:ilvl="0" w:tplc="08807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32DDA"/>
    <w:multiLevelType w:val="hybridMultilevel"/>
    <w:tmpl w:val="B28C5438"/>
    <w:lvl w:ilvl="0" w:tplc="128280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E6B0C"/>
    <w:multiLevelType w:val="hybridMultilevel"/>
    <w:tmpl w:val="2B5843E2"/>
    <w:lvl w:ilvl="0" w:tplc="2DE63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06863"/>
    <w:multiLevelType w:val="hybridMultilevel"/>
    <w:tmpl w:val="801894DA"/>
    <w:lvl w:ilvl="0" w:tplc="5928C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B5D5C"/>
    <w:multiLevelType w:val="hybridMultilevel"/>
    <w:tmpl w:val="C4FC9638"/>
    <w:lvl w:ilvl="0" w:tplc="465A6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A3EF5"/>
    <w:multiLevelType w:val="hybridMultilevel"/>
    <w:tmpl w:val="6E60D2FE"/>
    <w:lvl w:ilvl="0" w:tplc="F3C0C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D2434"/>
    <w:multiLevelType w:val="hybridMultilevel"/>
    <w:tmpl w:val="BEB6E484"/>
    <w:lvl w:ilvl="0" w:tplc="F1866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E373B"/>
    <w:multiLevelType w:val="hybridMultilevel"/>
    <w:tmpl w:val="932C7A54"/>
    <w:lvl w:ilvl="0" w:tplc="69AEA9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3F7BB4"/>
    <w:multiLevelType w:val="hybridMultilevel"/>
    <w:tmpl w:val="D2C4238E"/>
    <w:lvl w:ilvl="0" w:tplc="26CCEA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643440"/>
    <w:multiLevelType w:val="hybridMultilevel"/>
    <w:tmpl w:val="2DD6DE5C"/>
    <w:lvl w:ilvl="0" w:tplc="83BC4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DE2878"/>
    <w:multiLevelType w:val="hybridMultilevel"/>
    <w:tmpl w:val="8F52D3A8"/>
    <w:lvl w:ilvl="0" w:tplc="220816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D0695"/>
    <w:multiLevelType w:val="hybridMultilevel"/>
    <w:tmpl w:val="2192243C"/>
    <w:lvl w:ilvl="0" w:tplc="D9A40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BD6F3E"/>
    <w:multiLevelType w:val="hybridMultilevel"/>
    <w:tmpl w:val="292CF08A"/>
    <w:lvl w:ilvl="0" w:tplc="58702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BC3C94"/>
    <w:multiLevelType w:val="hybridMultilevel"/>
    <w:tmpl w:val="97F64296"/>
    <w:lvl w:ilvl="0" w:tplc="2D00E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1F00BD"/>
    <w:multiLevelType w:val="hybridMultilevel"/>
    <w:tmpl w:val="2794D23A"/>
    <w:lvl w:ilvl="0" w:tplc="465A6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8205F0"/>
    <w:multiLevelType w:val="hybridMultilevel"/>
    <w:tmpl w:val="A09886FE"/>
    <w:lvl w:ilvl="0" w:tplc="F358F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860CA6"/>
    <w:multiLevelType w:val="hybridMultilevel"/>
    <w:tmpl w:val="2192243C"/>
    <w:lvl w:ilvl="0" w:tplc="D9A40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1B5F14"/>
    <w:multiLevelType w:val="hybridMultilevel"/>
    <w:tmpl w:val="CA884666"/>
    <w:lvl w:ilvl="0" w:tplc="9B047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47692"/>
    <w:multiLevelType w:val="hybridMultilevel"/>
    <w:tmpl w:val="46E29E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E87887"/>
    <w:multiLevelType w:val="hybridMultilevel"/>
    <w:tmpl w:val="2B84C9F6"/>
    <w:lvl w:ilvl="0" w:tplc="815E87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4A1371"/>
    <w:multiLevelType w:val="hybridMultilevel"/>
    <w:tmpl w:val="BEB6E484"/>
    <w:lvl w:ilvl="0" w:tplc="F1866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044FA3"/>
    <w:multiLevelType w:val="hybridMultilevel"/>
    <w:tmpl w:val="BEDEFD40"/>
    <w:lvl w:ilvl="0" w:tplc="34B21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BC4A55"/>
    <w:multiLevelType w:val="hybridMultilevel"/>
    <w:tmpl w:val="0C2A0B90"/>
    <w:lvl w:ilvl="0" w:tplc="83BC4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893376"/>
    <w:multiLevelType w:val="hybridMultilevel"/>
    <w:tmpl w:val="CA884666"/>
    <w:lvl w:ilvl="0" w:tplc="9B047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8509EC"/>
    <w:multiLevelType w:val="hybridMultilevel"/>
    <w:tmpl w:val="473AF37C"/>
    <w:lvl w:ilvl="0" w:tplc="34B21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B95F18"/>
    <w:multiLevelType w:val="hybridMultilevel"/>
    <w:tmpl w:val="EB6084F6"/>
    <w:lvl w:ilvl="0" w:tplc="AC223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D54D0C"/>
    <w:multiLevelType w:val="hybridMultilevel"/>
    <w:tmpl w:val="932C7A54"/>
    <w:lvl w:ilvl="0" w:tplc="69AEA9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5C0F00"/>
    <w:multiLevelType w:val="hybridMultilevel"/>
    <w:tmpl w:val="4314D944"/>
    <w:lvl w:ilvl="0" w:tplc="AC8E4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714778"/>
    <w:multiLevelType w:val="hybridMultilevel"/>
    <w:tmpl w:val="4F1EA7C8"/>
    <w:lvl w:ilvl="0" w:tplc="4DFAD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81123A"/>
    <w:multiLevelType w:val="hybridMultilevel"/>
    <w:tmpl w:val="B28C5438"/>
    <w:lvl w:ilvl="0" w:tplc="128280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E0165A"/>
    <w:multiLevelType w:val="hybridMultilevel"/>
    <w:tmpl w:val="A09886FE"/>
    <w:lvl w:ilvl="0" w:tplc="F358F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0C407C"/>
    <w:multiLevelType w:val="hybridMultilevel"/>
    <w:tmpl w:val="7C36991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1C2F76"/>
    <w:multiLevelType w:val="hybridMultilevel"/>
    <w:tmpl w:val="A6A0E692"/>
    <w:lvl w:ilvl="0" w:tplc="3E5479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9E320B"/>
    <w:multiLevelType w:val="hybridMultilevel"/>
    <w:tmpl w:val="8F52D3A8"/>
    <w:lvl w:ilvl="0" w:tplc="220816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E16A95"/>
    <w:multiLevelType w:val="hybridMultilevel"/>
    <w:tmpl w:val="2B84C9F6"/>
    <w:lvl w:ilvl="0" w:tplc="815E87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B65F1C"/>
    <w:multiLevelType w:val="hybridMultilevel"/>
    <w:tmpl w:val="A2EA553C"/>
    <w:lvl w:ilvl="0" w:tplc="4DFAD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4C4973"/>
    <w:multiLevelType w:val="hybridMultilevel"/>
    <w:tmpl w:val="A6A0E692"/>
    <w:lvl w:ilvl="0" w:tplc="3E5479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954AD0"/>
    <w:multiLevelType w:val="hybridMultilevel"/>
    <w:tmpl w:val="59B626B0"/>
    <w:lvl w:ilvl="0" w:tplc="C31219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68413A"/>
    <w:multiLevelType w:val="hybridMultilevel"/>
    <w:tmpl w:val="3796E0EA"/>
    <w:lvl w:ilvl="0" w:tplc="0DC002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6E063F"/>
    <w:multiLevelType w:val="hybridMultilevel"/>
    <w:tmpl w:val="33884EEA"/>
    <w:lvl w:ilvl="0" w:tplc="2D00E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531061"/>
    <w:multiLevelType w:val="hybridMultilevel"/>
    <w:tmpl w:val="473AF37C"/>
    <w:lvl w:ilvl="0" w:tplc="34B21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925280"/>
    <w:multiLevelType w:val="hybridMultilevel"/>
    <w:tmpl w:val="CA884666"/>
    <w:lvl w:ilvl="0" w:tplc="9B047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325E7A"/>
    <w:multiLevelType w:val="hybridMultilevel"/>
    <w:tmpl w:val="59B626B0"/>
    <w:lvl w:ilvl="0" w:tplc="C31219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2B37E2"/>
    <w:multiLevelType w:val="hybridMultilevel"/>
    <w:tmpl w:val="4B1E4FBE"/>
    <w:lvl w:ilvl="0" w:tplc="06D6B2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B55FB2"/>
    <w:multiLevelType w:val="hybridMultilevel"/>
    <w:tmpl w:val="0C2A0B90"/>
    <w:lvl w:ilvl="0" w:tplc="83BC4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931BF2"/>
    <w:multiLevelType w:val="hybridMultilevel"/>
    <w:tmpl w:val="A09886FE"/>
    <w:lvl w:ilvl="0" w:tplc="F358F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127DF4"/>
    <w:multiLevelType w:val="hybridMultilevel"/>
    <w:tmpl w:val="D2C4238E"/>
    <w:lvl w:ilvl="0" w:tplc="26CCEA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44D5157"/>
    <w:multiLevelType w:val="hybridMultilevel"/>
    <w:tmpl w:val="8C6A3908"/>
    <w:lvl w:ilvl="0" w:tplc="40DEEF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1F44CA"/>
    <w:multiLevelType w:val="hybridMultilevel"/>
    <w:tmpl w:val="A2EA553C"/>
    <w:lvl w:ilvl="0" w:tplc="4DFAD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4F0EE2"/>
    <w:multiLevelType w:val="hybridMultilevel"/>
    <w:tmpl w:val="8C6A3908"/>
    <w:lvl w:ilvl="0" w:tplc="40DEEF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E62BB3"/>
    <w:multiLevelType w:val="hybridMultilevel"/>
    <w:tmpl w:val="2192243C"/>
    <w:lvl w:ilvl="0" w:tplc="D9A40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2518D7"/>
    <w:multiLevelType w:val="hybridMultilevel"/>
    <w:tmpl w:val="EB6084F6"/>
    <w:lvl w:ilvl="0" w:tplc="AC223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6996A5B"/>
    <w:multiLevelType w:val="hybridMultilevel"/>
    <w:tmpl w:val="801894DA"/>
    <w:lvl w:ilvl="0" w:tplc="5928C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69A0B1B"/>
    <w:multiLevelType w:val="hybridMultilevel"/>
    <w:tmpl w:val="C4FC9638"/>
    <w:lvl w:ilvl="0" w:tplc="465A6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544A72"/>
    <w:multiLevelType w:val="hybridMultilevel"/>
    <w:tmpl w:val="34A64554"/>
    <w:lvl w:ilvl="0" w:tplc="2A5C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D371DC"/>
    <w:multiLevelType w:val="hybridMultilevel"/>
    <w:tmpl w:val="0AD276E2"/>
    <w:lvl w:ilvl="0" w:tplc="08807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F05365"/>
    <w:multiLevelType w:val="hybridMultilevel"/>
    <w:tmpl w:val="932C7A54"/>
    <w:lvl w:ilvl="0" w:tplc="69AEA9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31578B2"/>
    <w:multiLevelType w:val="hybridMultilevel"/>
    <w:tmpl w:val="0AD276E2"/>
    <w:lvl w:ilvl="0" w:tplc="08807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E509AA"/>
    <w:multiLevelType w:val="hybridMultilevel"/>
    <w:tmpl w:val="801894DA"/>
    <w:lvl w:ilvl="0" w:tplc="5928C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9762CB"/>
    <w:multiLevelType w:val="hybridMultilevel"/>
    <w:tmpl w:val="4B1E4FBE"/>
    <w:lvl w:ilvl="0" w:tplc="06D6B2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E91748"/>
    <w:multiLevelType w:val="hybridMultilevel"/>
    <w:tmpl w:val="AA0C3A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A49429E"/>
    <w:multiLevelType w:val="hybridMultilevel"/>
    <w:tmpl w:val="34A64554"/>
    <w:lvl w:ilvl="0" w:tplc="2A5C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D53317"/>
    <w:multiLevelType w:val="hybridMultilevel"/>
    <w:tmpl w:val="4F1EA7C8"/>
    <w:lvl w:ilvl="0" w:tplc="4DFAD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C52BB7"/>
    <w:multiLevelType w:val="hybridMultilevel"/>
    <w:tmpl w:val="510216EA"/>
    <w:lvl w:ilvl="0" w:tplc="394C9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B473A0"/>
    <w:multiLevelType w:val="hybridMultilevel"/>
    <w:tmpl w:val="2B5843E2"/>
    <w:lvl w:ilvl="0" w:tplc="2DE63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D33044F"/>
    <w:multiLevelType w:val="hybridMultilevel"/>
    <w:tmpl w:val="2B5843E2"/>
    <w:lvl w:ilvl="0" w:tplc="2DE63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DD83E33"/>
    <w:multiLevelType w:val="hybridMultilevel"/>
    <w:tmpl w:val="97F64296"/>
    <w:lvl w:ilvl="0" w:tplc="2D00E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EB01D12"/>
    <w:multiLevelType w:val="hybridMultilevel"/>
    <w:tmpl w:val="34A64554"/>
    <w:lvl w:ilvl="0" w:tplc="2A5C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F76503F"/>
    <w:multiLevelType w:val="hybridMultilevel"/>
    <w:tmpl w:val="6E60D2FE"/>
    <w:lvl w:ilvl="0" w:tplc="F3C0C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280267"/>
    <w:multiLevelType w:val="hybridMultilevel"/>
    <w:tmpl w:val="0C2A0B90"/>
    <w:lvl w:ilvl="0" w:tplc="83BC4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04B474F"/>
    <w:multiLevelType w:val="hybridMultilevel"/>
    <w:tmpl w:val="E6BC6E1E"/>
    <w:lvl w:ilvl="0" w:tplc="5928C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CC0085"/>
    <w:multiLevelType w:val="hybridMultilevel"/>
    <w:tmpl w:val="510216EA"/>
    <w:lvl w:ilvl="0" w:tplc="394C9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3874129"/>
    <w:multiLevelType w:val="hybridMultilevel"/>
    <w:tmpl w:val="4314D944"/>
    <w:lvl w:ilvl="0" w:tplc="AC8E4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8F03AC"/>
    <w:multiLevelType w:val="hybridMultilevel"/>
    <w:tmpl w:val="292CF08A"/>
    <w:lvl w:ilvl="0" w:tplc="58702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CD23B1"/>
    <w:multiLevelType w:val="hybridMultilevel"/>
    <w:tmpl w:val="34A64554"/>
    <w:lvl w:ilvl="0" w:tplc="2A5C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3"/>
  </w:num>
  <w:num w:numId="2">
    <w:abstractNumId w:val="21"/>
  </w:num>
  <w:num w:numId="3">
    <w:abstractNumId w:val="41"/>
  </w:num>
  <w:num w:numId="4">
    <w:abstractNumId w:val="18"/>
  </w:num>
  <w:num w:numId="5">
    <w:abstractNumId w:val="29"/>
  </w:num>
  <w:num w:numId="6">
    <w:abstractNumId w:val="20"/>
  </w:num>
  <w:num w:numId="7">
    <w:abstractNumId w:val="19"/>
  </w:num>
  <w:num w:numId="8">
    <w:abstractNumId w:val="17"/>
  </w:num>
  <w:num w:numId="9">
    <w:abstractNumId w:val="32"/>
  </w:num>
  <w:num w:numId="10">
    <w:abstractNumId w:val="4"/>
  </w:num>
  <w:num w:numId="11">
    <w:abstractNumId w:val="48"/>
  </w:num>
  <w:num w:numId="12">
    <w:abstractNumId w:val="33"/>
  </w:num>
  <w:num w:numId="13">
    <w:abstractNumId w:val="59"/>
  </w:num>
  <w:num w:numId="14">
    <w:abstractNumId w:val="10"/>
  </w:num>
  <w:num w:numId="15">
    <w:abstractNumId w:val="25"/>
  </w:num>
  <w:num w:numId="16">
    <w:abstractNumId w:val="47"/>
  </w:num>
  <w:num w:numId="17">
    <w:abstractNumId w:val="44"/>
  </w:num>
  <w:num w:numId="18">
    <w:abstractNumId w:val="26"/>
  </w:num>
  <w:num w:numId="19">
    <w:abstractNumId w:val="54"/>
  </w:num>
  <w:num w:numId="20">
    <w:abstractNumId w:val="28"/>
  </w:num>
  <w:num w:numId="21">
    <w:abstractNumId w:val="14"/>
  </w:num>
  <w:num w:numId="22">
    <w:abstractNumId w:val="53"/>
  </w:num>
  <w:num w:numId="23">
    <w:abstractNumId w:val="77"/>
  </w:num>
  <w:num w:numId="24">
    <w:abstractNumId w:val="64"/>
  </w:num>
  <w:num w:numId="25">
    <w:abstractNumId w:val="60"/>
  </w:num>
  <w:num w:numId="26">
    <w:abstractNumId w:val="3"/>
  </w:num>
  <w:num w:numId="27">
    <w:abstractNumId w:val="35"/>
  </w:num>
  <w:num w:numId="28">
    <w:abstractNumId w:val="39"/>
  </w:num>
  <w:num w:numId="29">
    <w:abstractNumId w:val="55"/>
  </w:num>
  <w:num w:numId="30">
    <w:abstractNumId w:val="6"/>
  </w:num>
  <w:num w:numId="31">
    <w:abstractNumId w:val="46"/>
  </w:num>
  <w:num w:numId="32">
    <w:abstractNumId w:val="62"/>
  </w:num>
  <w:num w:numId="33">
    <w:abstractNumId w:val="58"/>
  </w:num>
  <w:num w:numId="34">
    <w:abstractNumId w:val="0"/>
  </w:num>
  <w:num w:numId="35">
    <w:abstractNumId w:val="5"/>
  </w:num>
  <w:num w:numId="36">
    <w:abstractNumId w:val="31"/>
  </w:num>
  <w:num w:numId="37">
    <w:abstractNumId w:val="51"/>
  </w:num>
  <w:num w:numId="38">
    <w:abstractNumId w:val="16"/>
  </w:num>
  <w:num w:numId="39">
    <w:abstractNumId w:val="68"/>
  </w:num>
  <w:num w:numId="40">
    <w:abstractNumId w:val="67"/>
  </w:num>
  <w:num w:numId="41">
    <w:abstractNumId w:val="65"/>
  </w:num>
  <w:num w:numId="42">
    <w:abstractNumId w:val="38"/>
  </w:num>
  <w:num w:numId="43">
    <w:abstractNumId w:val="42"/>
  </w:num>
  <w:num w:numId="44">
    <w:abstractNumId w:val="69"/>
  </w:num>
  <w:num w:numId="45">
    <w:abstractNumId w:val="7"/>
  </w:num>
  <w:num w:numId="46">
    <w:abstractNumId w:val="56"/>
  </w:num>
  <w:num w:numId="47">
    <w:abstractNumId w:val="57"/>
  </w:num>
  <w:num w:numId="48">
    <w:abstractNumId w:val="70"/>
  </w:num>
  <w:num w:numId="49">
    <w:abstractNumId w:val="72"/>
  </w:num>
  <w:num w:numId="50">
    <w:abstractNumId w:val="12"/>
  </w:num>
  <w:num w:numId="51">
    <w:abstractNumId w:val="9"/>
  </w:num>
  <w:num w:numId="52">
    <w:abstractNumId w:val="23"/>
  </w:num>
  <w:num w:numId="53">
    <w:abstractNumId w:val="50"/>
  </w:num>
  <w:num w:numId="54">
    <w:abstractNumId w:val="52"/>
  </w:num>
  <w:num w:numId="55">
    <w:abstractNumId w:val="1"/>
  </w:num>
  <w:num w:numId="56">
    <w:abstractNumId w:val="27"/>
  </w:num>
  <w:num w:numId="57">
    <w:abstractNumId w:val="30"/>
  </w:num>
  <w:num w:numId="58">
    <w:abstractNumId w:val="2"/>
  </w:num>
  <w:num w:numId="59">
    <w:abstractNumId w:val="75"/>
  </w:num>
  <w:num w:numId="60">
    <w:abstractNumId w:val="49"/>
  </w:num>
  <w:num w:numId="61">
    <w:abstractNumId w:val="11"/>
  </w:num>
  <w:num w:numId="62">
    <w:abstractNumId w:val="61"/>
  </w:num>
  <w:num w:numId="63">
    <w:abstractNumId w:val="73"/>
  </w:num>
  <w:num w:numId="64">
    <w:abstractNumId w:val="37"/>
  </w:num>
  <w:num w:numId="65">
    <w:abstractNumId w:val="22"/>
  </w:num>
  <w:num w:numId="66">
    <w:abstractNumId w:val="66"/>
  </w:num>
  <w:num w:numId="67">
    <w:abstractNumId w:val="13"/>
  </w:num>
  <w:num w:numId="68">
    <w:abstractNumId w:val="45"/>
  </w:num>
  <w:num w:numId="69">
    <w:abstractNumId w:val="74"/>
  </w:num>
  <w:num w:numId="70">
    <w:abstractNumId w:val="36"/>
  </w:num>
  <w:num w:numId="71">
    <w:abstractNumId w:val="40"/>
  </w:num>
  <w:num w:numId="72">
    <w:abstractNumId w:val="43"/>
  </w:num>
  <w:num w:numId="73">
    <w:abstractNumId w:val="24"/>
  </w:num>
  <w:num w:numId="74">
    <w:abstractNumId w:val="71"/>
  </w:num>
  <w:num w:numId="75">
    <w:abstractNumId w:val="15"/>
  </w:num>
  <w:num w:numId="76">
    <w:abstractNumId w:val="8"/>
  </w:num>
  <w:num w:numId="77">
    <w:abstractNumId w:val="76"/>
  </w:num>
  <w:num w:numId="78">
    <w:abstractNumId w:val="3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07"/>
    <w:rsid w:val="00001382"/>
    <w:rsid w:val="000140B7"/>
    <w:rsid w:val="00020245"/>
    <w:rsid w:val="000222A7"/>
    <w:rsid w:val="00022593"/>
    <w:rsid w:val="00036B3C"/>
    <w:rsid w:val="0003713D"/>
    <w:rsid w:val="00060995"/>
    <w:rsid w:val="00063CA5"/>
    <w:rsid w:val="00073EF5"/>
    <w:rsid w:val="000933A7"/>
    <w:rsid w:val="000958C3"/>
    <w:rsid w:val="0009791B"/>
    <w:rsid w:val="000A179C"/>
    <w:rsid w:val="000A22F6"/>
    <w:rsid w:val="000A5B6D"/>
    <w:rsid w:val="000F368E"/>
    <w:rsid w:val="00107656"/>
    <w:rsid w:val="001173F7"/>
    <w:rsid w:val="00130085"/>
    <w:rsid w:val="001315B9"/>
    <w:rsid w:val="0013457F"/>
    <w:rsid w:val="001404EB"/>
    <w:rsid w:val="001409FF"/>
    <w:rsid w:val="00142A59"/>
    <w:rsid w:val="001636AD"/>
    <w:rsid w:val="00164145"/>
    <w:rsid w:val="001661BA"/>
    <w:rsid w:val="001848A3"/>
    <w:rsid w:val="001B1AEE"/>
    <w:rsid w:val="001B5607"/>
    <w:rsid w:val="001B5765"/>
    <w:rsid w:val="001C210E"/>
    <w:rsid w:val="001C2558"/>
    <w:rsid w:val="001C261E"/>
    <w:rsid w:val="001C2D24"/>
    <w:rsid w:val="001D3829"/>
    <w:rsid w:val="001D3AAF"/>
    <w:rsid w:val="001D5553"/>
    <w:rsid w:val="001F58A9"/>
    <w:rsid w:val="0021425E"/>
    <w:rsid w:val="00222F5F"/>
    <w:rsid w:val="0022496E"/>
    <w:rsid w:val="00225A8A"/>
    <w:rsid w:val="002330B4"/>
    <w:rsid w:val="0023634C"/>
    <w:rsid w:val="00241555"/>
    <w:rsid w:val="0024297A"/>
    <w:rsid w:val="00252384"/>
    <w:rsid w:val="002560E5"/>
    <w:rsid w:val="00256A19"/>
    <w:rsid w:val="00265ADD"/>
    <w:rsid w:val="00270E5E"/>
    <w:rsid w:val="0027307A"/>
    <w:rsid w:val="00275662"/>
    <w:rsid w:val="00283490"/>
    <w:rsid w:val="00292F59"/>
    <w:rsid w:val="002A1904"/>
    <w:rsid w:val="002A409D"/>
    <w:rsid w:val="002B22AA"/>
    <w:rsid w:val="002C22F2"/>
    <w:rsid w:val="002D1B88"/>
    <w:rsid w:val="002E1A79"/>
    <w:rsid w:val="002F1A90"/>
    <w:rsid w:val="00303CD0"/>
    <w:rsid w:val="00322BA4"/>
    <w:rsid w:val="00335316"/>
    <w:rsid w:val="00347024"/>
    <w:rsid w:val="003512C1"/>
    <w:rsid w:val="00356AB3"/>
    <w:rsid w:val="00363DD6"/>
    <w:rsid w:val="00386DB1"/>
    <w:rsid w:val="003976A2"/>
    <w:rsid w:val="003A02EE"/>
    <w:rsid w:val="003A7931"/>
    <w:rsid w:val="003B7C8F"/>
    <w:rsid w:val="003C2370"/>
    <w:rsid w:val="003C3309"/>
    <w:rsid w:val="003C6023"/>
    <w:rsid w:val="003D4C16"/>
    <w:rsid w:val="003E4A3D"/>
    <w:rsid w:val="003E5C8B"/>
    <w:rsid w:val="00410E75"/>
    <w:rsid w:val="00413E22"/>
    <w:rsid w:val="00416749"/>
    <w:rsid w:val="004441DD"/>
    <w:rsid w:val="0044604F"/>
    <w:rsid w:val="00460A09"/>
    <w:rsid w:val="00462EFA"/>
    <w:rsid w:val="00485CF1"/>
    <w:rsid w:val="004B3DC7"/>
    <w:rsid w:val="004C1327"/>
    <w:rsid w:val="004D0757"/>
    <w:rsid w:val="004D425E"/>
    <w:rsid w:val="004D723E"/>
    <w:rsid w:val="004E13A5"/>
    <w:rsid w:val="004E48CB"/>
    <w:rsid w:val="004F4166"/>
    <w:rsid w:val="005136C3"/>
    <w:rsid w:val="00513AC4"/>
    <w:rsid w:val="00522DC0"/>
    <w:rsid w:val="0053125D"/>
    <w:rsid w:val="00531AEE"/>
    <w:rsid w:val="005443EC"/>
    <w:rsid w:val="00553CAE"/>
    <w:rsid w:val="00555E47"/>
    <w:rsid w:val="00556583"/>
    <w:rsid w:val="005636E3"/>
    <w:rsid w:val="00576463"/>
    <w:rsid w:val="00594924"/>
    <w:rsid w:val="005A68EC"/>
    <w:rsid w:val="005A7D5A"/>
    <w:rsid w:val="005B61F2"/>
    <w:rsid w:val="005C06E5"/>
    <w:rsid w:val="005C38A8"/>
    <w:rsid w:val="005C4B95"/>
    <w:rsid w:val="005C6DE2"/>
    <w:rsid w:val="005D460C"/>
    <w:rsid w:val="005D55E7"/>
    <w:rsid w:val="005E17D0"/>
    <w:rsid w:val="005E4DEF"/>
    <w:rsid w:val="00605A8E"/>
    <w:rsid w:val="006061B1"/>
    <w:rsid w:val="00613B2F"/>
    <w:rsid w:val="00614289"/>
    <w:rsid w:val="006217AE"/>
    <w:rsid w:val="00624351"/>
    <w:rsid w:val="006314E0"/>
    <w:rsid w:val="00640203"/>
    <w:rsid w:val="00640DB3"/>
    <w:rsid w:val="00641369"/>
    <w:rsid w:val="006450B8"/>
    <w:rsid w:val="00671597"/>
    <w:rsid w:val="006718F0"/>
    <w:rsid w:val="00673D14"/>
    <w:rsid w:val="00677E0E"/>
    <w:rsid w:val="00686ED4"/>
    <w:rsid w:val="006A0EA3"/>
    <w:rsid w:val="006A682B"/>
    <w:rsid w:val="006B3DF8"/>
    <w:rsid w:val="006B5D77"/>
    <w:rsid w:val="006B7847"/>
    <w:rsid w:val="006C3C03"/>
    <w:rsid w:val="006C5CE7"/>
    <w:rsid w:val="006D1045"/>
    <w:rsid w:val="006E13F8"/>
    <w:rsid w:val="006F78BD"/>
    <w:rsid w:val="00700B90"/>
    <w:rsid w:val="00704696"/>
    <w:rsid w:val="007064C4"/>
    <w:rsid w:val="007101A1"/>
    <w:rsid w:val="00710454"/>
    <w:rsid w:val="007203E2"/>
    <w:rsid w:val="00727827"/>
    <w:rsid w:val="0074544C"/>
    <w:rsid w:val="00752B77"/>
    <w:rsid w:val="0076425E"/>
    <w:rsid w:val="00772CB0"/>
    <w:rsid w:val="00792D89"/>
    <w:rsid w:val="0079615C"/>
    <w:rsid w:val="007A0486"/>
    <w:rsid w:val="007A7250"/>
    <w:rsid w:val="007B0841"/>
    <w:rsid w:val="007B27F7"/>
    <w:rsid w:val="007B53AC"/>
    <w:rsid w:val="007B599B"/>
    <w:rsid w:val="007C3100"/>
    <w:rsid w:val="007D1586"/>
    <w:rsid w:val="007D3F2D"/>
    <w:rsid w:val="007D67C3"/>
    <w:rsid w:val="007E507C"/>
    <w:rsid w:val="007E56A9"/>
    <w:rsid w:val="007F210C"/>
    <w:rsid w:val="00805CE1"/>
    <w:rsid w:val="00810FB3"/>
    <w:rsid w:val="008115AC"/>
    <w:rsid w:val="0083249E"/>
    <w:rsid w:val="00843B68"/>
    <w:rsid w:val="008450BF"/>
    <w:rsid w:val="00847A09"/>
    <w:rsid w:val="00851DC9"/>
    <w:rsid w:val="00854E91"/>
    <w:rsid w:val="00857C2D"/>
    <w:rsid w:val="008720E9"/>
    <w:rsid w:val="00880B09"/>
    <w:rsid w:val="00895E12"/>
    <w:rsid w:val="008C3260"/>
    <w:rsid w:val="008D6531"/>
    <w:rsid w:val="008D6EEC"/>
    <w:rsid w:val="008F1F9A"/>
    <w:rsid w:val="008F7BCC"/>
    <w:rsid w:val="00912714"/>
    <w:rsid w:val="00920F20"/>
    <w:rsid w:val="00931C03"/>
    <w:rsid w:val="0093281D"/>
    <w:rsid w:val="00933C2F"/>
    <w:rsid w:val="0093552F"/>
    <w:rsid w:val="0093708E"/>
    <w:rsid w:val="00937CD1"/>
    <w:rsid w:val="00946028"/>
    <w:rsid w:val="00947C16"/>
    <w:rsid w:val="0095557E"/>
    <w:rsid w:val="00971BB5"/>
    <w:rsid w:val="00973BDF"/>
    <w:rsid w:val="00975538"/>
    <w:rsid w:val="00975DB0"/>
    <w:rsid w:val="009810F1"/>
    <w:rsid w:val="009A5348"/>
    <w:rsid w:val="009A6C17"/>
    <w:rsid w:val="009C3B60"/>
    <w:rsid w:val="009E3E25"/>
    <w:rsid w:val="009E7FDA"/>
    <w:rsid w:val="00A04694"/>
    <w:rsid w:val="00A050D3"/>
    <w:rsid w:val="00A06105"/>
    <w:rsid w:val="00A23F93"/>
    <w:rsid w:val="00A24E7E"/>
    <w:rsid w:val="00A40F33"/>
    <w:rsid w:val="00A42093"/>
    <w:rsid w:val="00A506BA"/>
    <w:rsid w:val="00A52080"/>
    <w:rsid w:val="00A535D3"/>
    <w:rsid w:val="00A53B7B"/>
    <w:rsid w:val="00A60B89"/>
    <w:rsid w:val="00A6170E"/>
    <w:rsid w:val="00A61AFA"/>
    <w:rsid w:val="00A666D0"/>
    <w:rsid w:val="00A83443"/>
    <w:rsid w:val="00A848D9"/>
    <w:rsid w:val="00A92807"/>
    <w:rsid w:val="00A93ABC"/>
    <w:rsid w:val="00A94A2B"/>
    <w:rsid w:val="00AA51F4"/>
    <w:rsid w:val="00AA684A"/>
    <w:rsid w:val="00AA71AD"/>
    <w:rsid w:val="00AB2D26"/>
    <w:rsid w:val="00AD2CB4"/>
    <w:rsid w:val="00AD4B17"/>
    <w:rsid w:val="00B02C9C"/>
    <w:rsid w:val="00B06312"/>
    <w:rsid w:val="00B1036D"/>
    <w:rsid w:val="00B129B8"/>
    <w:rsid w:val="00B25503"/>
    <w:rsid w:val="00B32FCB"/>
    <w:rsid w:val="00B42F92"/>
    <w:rsid w:val="00B47854"/>
    <w:rsid w:val="00B51D7F"/>
    <w:rsid w:val="00B535E8"/>
    <w:rsid w:val="00B553C5"/>
    <w:rsid w:val="00B63548"/>
    <w:rsid w:val="00B63B1F"/>
    <w:rsid w:val="00B640B0"/>
    <w:rsid w:val="00B64F97"/>
    <w:rsid w:val="00B701FA"/>
    <w:rsid w:val="00B9373D"/>
    <w:rsid w:val="00BA281A"/>
    <w:rsid w:val="00BB4FB9"/>
    <w:rsid w:val="00BC616F"/>
    <w:rsid w:val="00BC668E"/>
    <w:rsid w:val="00BD6C58"/>
    <w:rsid w:val="00BE65F3"/>
    <w:rsid w:val="00BF1430"/>
    <w:rsid w:val="00C04E29"/>
    <w:rsid w:val="00C0532D"/>
    <w:rsid w:val="00C065AF"/>
    <w:rsid w:val="00C113BB"/>
    <w:rsid w:val="00C40282"/>
    <w:rsid w:val="00C40E2B"/>
    <w:rsid w:val="00C42554"/>
    <w:rsid w:val="00C5299A"/>
    <w:rsid w:val="00C65D76"/>
    <w:rsid w:val="00C72CDC"/>
    <w:rsid w:val="00C73333"/>
    <w:rsid w:val="00C92911"/>
    <w:rsid w:val="00C92FA1"/>
    <w:rsid w:val="00C94142"/>
    <w:rsid w:val="00C96B48"/>
    <w:rsid w:val="00CB2D90"/>
    <w:rsid w:val="00CB58D3"/>
    <w:rsid w:val="00CD579F"/>
    <w:rsid w:val="00CE25FA"/>
    <w:rsid w:val="00CE6B06"/>
    <w:rsid w:val="00CF0188"/>
    <w:rsid w:val="00D113B2"/>
    <w:rsid w:val="00D22164"/>
    <w:rsid w:val="00D32046"/>
    <w:rsid w:val="00D33DB4"/>
    <w:rsid w:val="00D34037"/>
    <w:rsid w:val="00D55DF8"/>
    <w:rsid w:val="00D7384C"/>
    <w:rsid w:val="00D772D7"/>
    <w:rsid w:val="00D8125C"/>
    <w:rsid w:val="00D84B21"/>
    <w:rsid w:val="00D84B29"/>
    <w:rsid w:val="00D85368"/>
    <w:rsid w:val="00D856FD"/>
    <w:rsid w:val="00D933AD"/>
    <w:rsid w:val="00DA74B7"/>
    <w:rsid w:val="00DC6961"/>
    <w:rsid w:val="00DD36DD"/>
    <w:rsid w:val="00DD5698"/>
    <w:rsid w:val="00DD5E86"/>
    <w:rsid w:val="00DE2146"/>
    <w:rsid w:val="00DE363B"/>
    <w:rsid w:val="00DE6EA5"/>
    <w:rsid w:val="00DE76E3"/>
    <w:rsid w:val="00DF26EF"/>
    <w:rsid w:val="00E1068F"/>
    <w:rsid w:val="00E1268F"/>
    <w:rsid w:val="00E536FC"/>
    <w:rsid w:val="00E5443C"/>
    <w:rsid w:val="00E6338A"/>
    <w:rsid w:val="00E659AF"/>
    <w:rsid w:val="00E7115A"/>
    <w:rsid w:val="00E802B2"/>
    <w:rsid w:val="00E93277"/>
    <w:rsid w:val="00EB0718"/>
    <w:rsid w:val="00EB3C53"/>
    <w:rsid w:val="00EB3F3D"/>
    <w:rsid w:val="00EC312D"/>
    <w:rsid w:val="00EE5E2A"/>
    <w:rsid w:val="00F04E17"/>
    <w:rsid w:val="00F31495"/>
    <w:rsid w:val="00F3356B"/>
    <w:rsid w:val="00F47DD2"/>
    <w:rsid w:val="00F92668"/>
    <w:rsid w:val="00F927DE"/>
    <w:rsid w:val="00FA769B"/>
    <w:rsid w:val="00FC33DB"/>
    <w:rsid w:val="00FC3B04"/>
    <w:rsid w:val="00FD0910"/>
    <w:rsid w:val="00FD49E8"/>
    <w:rsid w:val="00FE72BD"/>
    <w:rsid w:val="00FF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43DAA40"/>
  <w15:docId w15:val="{B0C8A89A-2C8B-4EB5-BD0B-DC3A4D6A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6AD"/>
  </w:style>
  <w:style w:type="paragraph" w:styleId="Ttulo1">
    <w:name w:val="heading 1"/>
    <w:basedOn w:val="Normal"/>
    <w:next w:val="Normal"/>
    <w:link w:val="Ttulo1Car"/>
    <w:qFormat/>
    <w:rsid w:val="003C33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C33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3C3309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lang w:eastAsia="en-US"/>
    </w:rPr>
  </w:style>
  <w:style w:type="paragraph" w:styleId="Ttulo4">
    <w:name w:val="heading 4"/>
    <w:basedOn w:val="Normal"/>
    <w:next w:val="Normal"/>
    <w:link w:val="Ttulo4Car"/>
    <w:rsid w:val="00B701FA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Ttulo5">
    <w:name w:val="heading 5"/>
    <w:basedOn w:val="Normal"/>
    <w:next w:val="Normal"/>
    <w:link w:val="Ttulo5Car"/>
    <w:unhideWhenUsed/>
    <w:qFormat/>
    <w:rsid w:val="003C330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rsid w:val="00B701FA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31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312D"/>
  </w:style>
  <w:style w:type="paragraph" w:styleId="Piedepgina">
    <w:name w:val="footer"/>
    <w:basedOn w:val="Normal"/>
    <w:link w:val="PiedepginaCar"/>
    <w:uiPriority w:val="99"/>
    <w:unhideWhenUsed/>
    <w:rsid w:val="00EC31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12D"/>
  </w:style>
  <w:style w:type="paragraph" w:styleId="Textodeglobo">
    <w:name w:val="Balloon Text"/>
    <w:basedOn w:val="Normal"/>
    <w:link w:val="TextodegloboCar"/>
    <w:uiPriority w:val="99"/>
    <w:semiHidden/>
    <w:unhideWhenUsed/>
    <w:rsid w:val="00513AC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AC4"/>
    <w:rPr>
      <w:rFonts w:ascii="Tahoma" w:eastAsiaTheme="minorHAnsi" w:hAnsi="Tahoma" w:cs="Tahoma"/>
      <w:sz w:val="16"/>
      <w:szCs w:val="16"/>
      <w:lang w:eastAsia="en-US"/>
    </w:rPr>
  </w:style>
  <w:style w:type="paragraph" w:styleId="Prrafodelista">
    <w:name w:val="List Paragraph"/>
    <w:aliases w:val="lp1,List Paragraph1,viñetas,4 Párrafo de lista,Figuras,Dot pt,No Spacing1,List Paragraph Char Char Char,Indicator Text,Numbered Para 1,DH1,Colorful List - Accent 11,Bullet 1,F5 List Paragraph,Bullet Points,List Paragraph,Lista bullets"/>
    <w:basedOn w:val="Normal"/>
    <w:link w:val="PrrafodelistaCar"/>
    <w:uiPriority w:val="34"/>
    <w:qFormat/>
    <w:rsid w:val="00513A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A535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vnculo">
    <w:name w:val="Hyperlink"/>
    <w:uiPriority w:val="99"/>
    <w:unhideWhenUsed/>
    <w:rsid w:val="003C330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3C33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C3309"/>
    <w:pPr>
      <w:spacing w:line="259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TDC1">
    <w:name w:val="toc 1"/>
    <w:basedOn w:val="Normal"/>
    <w:next w:val="Normal"/>
    <w:autoRedefine/>
    <w:uiPriority w:val="39"/>
    <w:unhideWhenUsed/>
    <w:rsid w:val="003C3309"/>
    <w:pPr>
      <w:spacing w:after="100" w:line="276" w:lineRule="auto"/>
    </w:pPr>
    <w:rPr>
      <w:rFonts w:ascii="Calibri" w:eastAsia="Calibri" w:hAnsi="Calibri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C3309"/>
    <w:pPr>
      <w:spacing w:after="100" w:line="276" w:lineRule="auto"/>
      <w:ind w:left="220"/>
    </w:pPr>
    <w:rPr>
      <w:rFonts w:ascii="Calibri" w:eastAsia="Calibri" w:hAnsi="Calibri"/>
      <w:lang w:eastAsia="en-US"/>
    </w:rPr>
  </w:style>
  <w:style w:type="character" w:customStyle="1" w:styleId="Ttulo2Car">
    <w:name w:val="Título 2 Car"/>
    <w:basedOn w:val="Fuentedeprrafopredeter"/>
    <w:link w:val="Ttulo2"/>
    <w:rsid w:val="003C33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5Car">
    <w:name w:val="Título 5 Car"/>
    <w:basedOn w:val="Fuentedeprrafopredeter"/>
    <w:link w:val="Ttulo5"/>
    <w:rsid w:val="003C330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3Car">
    <w:name w:val="Título 3 Car"/>
    <w:basedOn w:val="Fuentedeprrafopredeter"/>
    <w:link w:val="Ttulo3"/>
    <w:rsid w:val="003C3309"/>
    <w:rPr>
      <w:rFonts w:ascii="Cambria" w:eastAsia="Times New Roman" w:hAnsi="Cambria"/>
      <w:b/>
      <w:bCs/>
      <w:color w:val="4F81BD"/>
      <w:lang w:eastAsia="en-US"/>
    </w:rPr>
  </w:style>
  <w:style w:type="table" w:customStyle="1" w:styleId="Tabladecuadrcula1Claro-nfasis21">
    <w:name w:val="Tabla de cuadrícula 1 Claro - Énfasis 21"/>
    <w:basedOn w:val="Tablanormal"/>
    <w:uiPriority w:val="46"/>
    <w:rsid w:val="003C3309"/>
    <w:rPr>
      <w:rFonts w:ascii="Calibri" w:eastAsia="Times New Roman" w:hAnsi="Calibri"/>
      <w:sz w:val="21"/>
      <w:szCs w:val="21"/>
    </w:r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fa">
    <w:name w:val="Bibliography"/>
    <w:basedOn w:val="Normal"/>
    <w:next w:val="Normal"/>
    <w:uiPriority w:val="37"/>
    <w:unhideWhenUsed/>
    <w:rsid w:val="003C3309"/>
    <w:pPr>
      <w:spacing w:after="160" w:line="256" w:lineRule="auto"/>
    </w:pPr>
    <w:rPr>
      <w:rFonts w:ascii="Calibri" w:eastAsia="Calibri" w:hAnsi="Calibri"/>
      <w:lang w:eastAsia="en-US"/>
    </w:rPr>
  </w:style>
  <w:style w:type="paragraph" w:customStyle="1" w:styleId="yiv6087721267ydp56bc5765xydpd2a9dcbemsolistparagraph">
    <w:name w:val="yiv6087721267ydp56bc5765xydpd2a9dcbemsolistparagraph"/>
    <w:basedOn w:val="Normal"/>
    <w:rsid w:val="003C3309"/>
    <w:pPr>
      <w:spacing w:before="100" w:beforeAutospacing="1" w:after="100" w:afterAutospacing="1"/>
    </w:pPr>
    <w:rPr>
      <w:rFonts w:eastAsia="Times New Roman"/>
      <w:sz w:val="24"/>
      <w:szCs w:val="24"/>
      <w:lang w:val="es-ES" w:eastAsia="es-ES"/>
    </w:rPr>
  </w:style>
  <w:style w:type="paragraph" w:customStyle="1" w:styleId="yiv6087721267ydp56bc5765yiv2260942435ydp6203506fmsonormal">
    <w:name w:val="yiv6087721267ydp56bc5765yiv2260942435ydp6203506fmsonormal"/>
    <w:basedOn w:val="Normal"/>
    <w:rsid w:val="003C3309"/>
    <w:pPr>
      <w:spacing w:before="100" w:beforeAutospacing="1" w:after="100" w:afterAutospacing="1"/>
    </w:pPr>
    <w:rPr>
      <w:rFonts w:eastAsia="Times New Roman"/>
      <w:sz w:val="24"/>
      <w:szCs w:val="24"/>
      <w:lang w:val="es-ES" w:eastAsia="es-ES"/>
    </w:rPr>
  </w:style>
  <w:style w:type="paragraph" w:customStyle="1" w:styleId="yiv6087721267ydp56bc5765yiv2260942435ydp6203506fmsolistparagraph">
    <w:name w:val="yiv6087721267ydp56bc5765yiv2260942435ydp6203506fmsolistparagraph"/>
    <w:basedOn w:val="Normal"/>
    <w:rsid w:val="003C3309"/>
    <w:pPr>
      <w:spacing w:before="100" w:beforeAutospacing="1" w:after="100" w:afterAutospacing="1"/>
    </w:pPr>
    <w:rPr>
      <w:rFonts w:eastAsia="Times New Roman"/>
      <w:sz w:val="24"/>
      <w:szCs w:val="24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3C3309"/>
    <w:pPr>
      <w:spacing w:after="100" w:line="276" w:lineRule="auto"/>
      <w:ind w:left="440"/>
    </w:pPr>
    <w:rPr>
      <w:rFonts w:ascii="Calibri" w:eastAsia="Calibri" w:hAnsi="Calibri"/>
      <w:lang w:eastAsia="en-US"/>
    </w:rPr>
  </w:style>
  <w:style w:type="paragraph" w:styleId="Sinespaciado">
    <w:name w:val="No Spacing"/>
    <w:link w:val="SinespaciadoCar"/>
    <w:uiPriority w:val="1"/>
    <w:qFormat/>
    <w:rsid w:val="003C3309"/>
    <w:rPr>
      <w:rFonts w:ascii="Calibri" w:eastAsia="Times New Roman" w:hAnsi="Calibri"/>
    </w:rPr>
  </w:style>
  <w:style w:type="character" w:customStyle="1" w:styleId="SinespaciadoCar">
    <w:name w:val="Sin espaciado Car"/>
    <w:link w:val="Sinespaciado"/>
    <w:uiPriority w:val="1"/>
    <w:rsid w:val="003C3309"/>
    <w:rPr>
      <w:rFonts w:ascii="Calibri" w:eastAsia="Times New Roman" w:hAnsi="Calibri"/>
    </w:rPr>
  </w:style>
  <w:style w:type="character" w:customStyle="1" w:styleId="ilfuvd">
    <w:name w:val="ilfuvd"/>
    <w:basedOn w:val="Fuentedeprrafopredeter"/>
    <w:rsid w:val="003C3309"/>
  </w:style>
  <w:style w:type="character" w:styleId="nfasis">
    <w:name w:val="Emphasis"/>
    <w:uiPriority w:val="20"/>
    <w:qFormat/>
    <w:rsid w:val="003C3309"/>
    <w:rPr>
      <w:i/>
      <w:iCs/>
    </w:rPr>
  </w:style>
  <w:style w:type="table" w:styleId="Tablaconcuadrcula">
    <w:name w:val="Table Grid"/>
    <w:basedOn w:val="Tablanormal"/>
    <w:uiPriority w:val="39"/>
    <w:rsid w:val="003C330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3C3309"/>
    <w:rPr>
      <w:rFonts w:ascii="Calibri" w:eastAsia="Calibri" w:hAnsi="Calibri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staclara-nfasis2">
    <w:name w:val="Light List Accent 2"/>
    <w:basedOn w:val="Tablanormal"/>
    <w:uiPriority w:val="61"/>
    <w:rsid w:val="003C3309"/>
    <w:rPr>
      <w:rFonts w:ascii="Calibri" w:eastAsia="Calibri" w:hAnsi="Calibri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Sinlista1">
    <w:name w:val="Sin lista1"/>
    <w:next w:val="Sinlista"/>
    <w:uiPriority w:val="99"/>
    <w:semiHidden/>
    <w:unhideWhenUsed/>
    <w:rsid w:val="00613B2F"/>
  </w:style>
  <w:style w:type="character" w:customStyle="1" w:styleId="TextoCar">
    <w:name w:val="Texto Car"/>
    <w:link w:val="Texto"/>
    <w:locked/>
    <w:rsid w:val="005C06E5"/>
    <w:rPr>
      <w:rFonts w:ascii="Arial" w:hAnsi="Arial" w:cs="Arial"/>
      <w:sz w:val="18"/>
      <w:lang w:val="es-ES" w:eastAsia="es-ES"/>
    </w:rPr>
  </w:style>
  <w:style w:type="paragraph" w:customStyle="1" w:styleId="Texto">
    <w:name w:val="Texto"/>
    <w:basedOn w:val="Normal"/>
    <w:link w:val="TextoCar"/>
    <w:rsid w:val="005C06E5"/>
    <w:pPr>
      <w:spacing w:after="101" w:line="216" w:lineRule="exact"/>
      <w:ind w:firstLine="288"/>
      <w:jc w:val="both"/>
    </w:pPr>
    <w:rPr>
      <w:rFonts w:ascii="Arial" w:hAnsi="Arial" w:cs="Arial"/>
      <w:sz w:val="18"/>
      <w:lang w:val="es-ES" w:eastAsia="es-ES"/>
    </w:rPr>
  </w:style>
  <w:style w:type="character" w:customStyle="1" w:styleId="ANOTACIONCar">
    <w:name w:val="ANOTACION Car"/>
    <w:link w:val="ANOTACION"/>
    <w:locked/>
    <w:rsid w:val="005C06E5"/>
    <w:rPr>
      <w:b/>
      <w:sz w:val="18"/>
      <w:lang w:val="es-ES_tradnl" w:eastAsia="es-ES"/>
    </w:rPr>
  </w:style>
  <w:style w:type="paragraph" w:customStyle="1" w:styleId="ANOTACION">
    <w:name w:val="ANOTACION"/>
    <w:basedOn w:val="Normal"/>
    <w:link w:val="ANOTACIONCar"/>
    <w:rsid w:val="005C06E5"/>
    <w:pPr>
      <w:spacing w:before="101" w:after="101" w:line="216" w:lineRule="atLeast"/>
      <w:jc w:val="center"/>
    </w:pPr>
    <w:rPr>
      <w:b/>
      <w:sz w:val="18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5C06E5"/>
    <w:rPr>
      <w:b/>
      <w:bCs/>
    </w:rPr>
  </w:style>
  <w:style w:type="table" w:customStyle="1" w:styleId="Tabladecuadrcula4-nfasis21">
    <w:name w:val="Tabla de cuadrícula 4 - Énfasis 21"/>
    <w:basedOn w:val="Tablanormal"/>
    <w:uiPriority w:val="49"/>
    <w:rsid w:val="0009791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Ttulo4Car">
    <w:name w:val="Título 4 Car"/>
    <w:basedOn w:val="Fuentedeprrafopredeter"/>
    <w:link w:val="Ttulo4"/>
    <w:rsid w:val="00B701FA"/>
    <w:rPr>
      <w:rFonts w:ascii="Calibri" w:eastAsia="Calibri" w:hAnsi="Calibri" w:cs="Calibri"/>
      <w:b/>
      <w:sz w:val="24"/>
      <w:szCs w:val="24"/>
    </w:rPr>
  </w:style>
  <w:style w:type="character" w:customStyle="1" w:styleId="Ttulo6Car">
    <w:name w:val="Título 6 Car"/>
    <w:basedOn w:val="Fuentedeprrafopredeter"/>
    <w:link w:val="Ttulo6"/>
    <w:rsid w:val="00B701FA"/>
    <w:rPr>
      <w:rFonts w:ascii="Calibri" w:eastAsia="Calibri" w:hAnsi="Calibri" w:cs="Calibri"/>
      <w:b/>
      <w:sz w:val="20"/>
      <w:szCs w:val="20"/>
    </w:rPr>
  </w:style>
  <w:style w:type="numbering" w:customStyle="1" w:styleId="Sinlista2">
    <w:name w:val="Sin lista2"/>
    <w:next w:val="Sinlista"/>
    <w:uiPriority w:val="99"/>
    <w:semiHidden/>
    <w:unhideWhenUsed/>
    <w:rsid w:val="00B701FA"/>
  </w:style>
  <w:style w:type="table" w:customStyle="1" w:styleId="TableNormal">
    <w:name w:val="Table Normal"/>
    <w:rsid w:val="00B701FA"/>
    <w:pPr>
      <w:spacing w:after="200" w:line="276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B701FA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B701FA"/>
    <w:rPr>
      <w:rFonts w:ascii="Calibri" w:eastAsia="Calibri" w:hAnsi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ar"/>
    <w:rsid w:val="00B701FA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B701FA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semiHidden/>
    <w:unhideWhenUsed/>
    <w:rsid w:val="00B701FA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1"/>
    <w:uiPriority w:val="99"/>
    <w:semiHidden/>
    <w:rsid w:val="00B701FA"/>
    <w:rPr>
      <w:rFonts w:ascii="Calibri" w:eastAsia="Calibri" w:hAnsi="Calibri" w:cs="Times New Roman"/>
      <w:sz w:val="20"/>
      <w:szCs w:val="20"/>
      <w:lang w:eastAsia="en-US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B701FA"/>
    <w:rPr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rsid w:val="00B701FA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0A179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179C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1"/>
    <w:link w:val="Asuntodelcomentario"/>
    <w:uiPriority w:val="99"/>
    <w:semiHidden/>
    <w:rsid w:val="000A179C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A179C"/>
    <w:pPr>
      <w:widowControl w:val="0"/>
      <w:autoSpaceDE w:val="0"/>
      <w:autoSpaceDN w:val="0"/>
      <w:ind w:left="10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179C"/>
    <w:rPr>
      <w:rFonts w:ascii="Arial" w:eastAsia="Arial" w:hAnsi="Arial" w:cs="Arial"/>
      <w:lang w:eastAsia="en-US"/>
    </w:rPr>
  </w:style>
  <w:style w:type="paragraph" w:styleId="Revisin">
    <w:name w:val="Revision"/>
    <w:hidden/>
    <w:uiPriority w:val="99"/>
    <w:semiHidden/>
    <w:rsid w:val="000A179C"/>
    <w:rPr>
      <w:rFonts w:asciiTheme="minorHAnsi" w:eastAsiaTheme="minorHAnsi" w:hAnsiTheme="minorHAnsi" w:cstheme="minorBidi"/>
      <w:lang w:eastAsia="en-US"/>
    </w:rPr>
  </w:style>
  <w:style w:type="character" w:customStyle="1" w:styleId="PrrafodelistaCar">
    <w:name w:val="Párrafo de lista Car"/>
    <w:aliases w:val="lp1 Car,List Paragraph1 Car,viñetas Car,4 Párrafo de lista Car,Figuras Car,Dot pt Car,No Spacing1 Car,List Paragraph Char Char Char Car,Indicator Text Car,Numbered Para 1 Car,DH1 Car,Colorful List - Accent 11 Car,Bullet 1 Car"/>
    <w:link w:val="Prrafodelista"/>
    <w:uiPriority w:val="99"/>
    <w:qFormat/>
    <w:locked/>
    <w:rsid w:val="000A179C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E4A3D"/>
    <w:rPr>
      <w:sz w:val="24"/>
      <w:szCs w:val="24"/>
    </w:rPr>
  </w:style>
  <w:style w:type="character" w:customStyle="1" w:styleId="Cuerpodeltexto2">
    <w:name w:val="Cuerpo del texto (2)_"/>
    <w:basedOn w:val="Fuentedeprrafopredeter"/>
    <w:link w:val="Cuerpodeltexto20"/>
    <w:locked/>
    <w:rsid w:val="001D3AAF"/>
    <w:rPr>
      <w:rFonts w:eastAsia="Times New Roman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1D3AAF"/>
    <w:pPr>
      <w:widowControl w:val="0"/>
      <w:shd w:val="clear" w:color="auto" w:fill="FFFFFF"/>
      <w:spacing w:after="240" w:line="259" w:lineRule="exact"/>
      <w:ind w:hanging="640"/>
      <w:jc w:val="both"/>
    </w:pPr>
    <w:rPr>
      <w:rFonts w:eastAsia="Times New Roman"/>
    </w:rPr>
  </w:style>
  <w:style w:type="character" w:customStyle="1" w:styleId="Cuerpodeltexto5Exact">
    <w:name w:val="Cuerpo del texto (5) Exact"/>
    <w:basedOn w:val="Fuentedeprrafopredeter"/>
    <w:link w:val="Cuerpodeltexto5"/>
    <w:locked/>
    <w:rsid w:val="001D3AAF"/>
    <w:rPr>
      <w:rFonts w:ascii="Franklin Gothic Heavy" w:eastAsia="Franklin Gothic Heavy" w:hAnsi="Franklin Gothic Heavy" w:cs="Franklin Gothic Heavy"/>
      <w:i/>
      <w:iCs/>
      <w:sz w:val="90"/>
      <w:szCs w:val="90"/>
      <w:shd w:val="clear" w:color="auto" w:fill="FFFFFF"/>
    </w:rPr>
  </w:style>
  <w:style w:type="paragraph" w:customStyle="1" w:styleId="Cuerpodeltexto5">
    <w:name w:val="Cuerpo del texto (5)"/>
    <w:basedOn w:val="Normal"/>
    <w:link w:val="Cuerpodeltexto5Exact"/>
    <w:rsid w:val="001D3AAF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z w:val="90"/>
      <w:szCs w:val="90"/>
    </w:rPr>
  </w:style>
  <w:style w:type="character" w:customStyle="1" w:styleId="Ttulo7Exact">
    <w:name w:val="Título #7 Exact"/>
    <w:basedOn w:val="Fuentedeprrafopredeter"/>
    <w:link w:val="Ttulo7"/>
    <w:locked/>
    <w:rsid w:val="001D3AAF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Ttulo7">
    <w:name w:val="Título #7"/>
    <w:basedOn w:val="Normal"/>
    <w:link w:val="Ttulo7Exact"/>
    <w:rsid w:val="001D3AAF"/>
    <w:pPr>
      <w:widowControl w:val="0"/>
      <w:shd w:val="clear" w:color="auto" w:fill="FFFFFF"/>
      <w:spacing w:line="0" w:lineRule="atLeast"/>
      <w:outlineLvl w:val="6"/>
    </w:pPr>
    <w:rPr>
      <w:rFonts w:ascii="Franklin Gothic Book" w:eastAsia="Franklin Gothic Book" w:hAnsi="Franklin Gothic Book" w:cs="Franklin Gothic Book"/>
      <w:sz w:val="21"/>
      <w:szCs w:val="21"/>
    </w:rPr>
  </w:style>
  <w:style w:type="paragraph" w:customStyle="1" w:styleId="Cuerpodeltexto21">
    <w:name w:val="Cuerpo del texto (2)1"/>
    <w:basedOn w:val="Normal"/>
    <w:rsid w:val="001D3AAF"/>
    <w:pPr>
      <w:widowControl w:val="0"/>
      <w:shd w:val="clear" w:color="auto" w:fill="FFFFFF"/>
      <w:spacing w:after="240" w:line="259" w:lineRule="exact"/>
      <w:ind w:hanging="640"/>
      <w:jc w:val="both"/>
    </w:pPr>
    <w:rPr>
      <w:rFonts w:eastAsia="Times New Roman"/>
      <w:color w:val="000000"/>
      <w:lang w:val="es-ES" w:eastAsia="es-ES" w:bidi="es-ES"/>
    </w:rPr>
  </w:style>
  <w:style w:type="character" w:customStyle="1" w:styleId="Cuerpodeltexto2Negrita">
    <w:name w:val="Cuerpo del texto (2) + Negrita"/>
    <w:aliases w:val="Cuerpo del texto (2) + 10 pto,Versales,Cuerpo del texto (2) + 11.5 pto,Título #7 (3) + 20 pto,Espaciado 1 pto Exact,Encabezamiento o pie de página + 10 pto"/>
    <w:basedOn w:val="Cuerpodeltexto2"/>
    <w:rsid w:val="001D3AAF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es-ES" w:eastAsia="es-ES" w:bidi="es-ES"/>
    </w:rPr>
  </w:style>
  <w:style w:type="character" w:customStyle="1" w:styleId="Ttulo6Espaciado3pto">
    <w:name w:val="Título #6 + Espaciado 3 pto"/>
    <w:basedOn w:val="Fuentedeprrafopredeter"/>
    <w:rsid w:val="001D3AAF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60"/>
      <w:w w:val="100"/>
      <w:position w:val="0"/>
      <w:sz w:val="20"/>
      <w:szCs w:val="20"/>
      <w:u w:val="none"/>
      <w:effect w:val="none"/>
      <w:lang w:val="es-ES" w:eastAsia="es-ES" w:bidi="es-ES"/>
    </w:rPr>
  </w:style>
  <w:style w:type="character" w:customStyle="1" w:styleId="Ttulo6Sinnegrita">
    <w:name w:val="Título #6 + Sin negrita"/>
    <w:basedOn w:val="Fuentedeprrafopredeter"/>
    <w:rsid w:val="001D3AAF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10FB3"/>
    <w:rPr>
      <w:color w:val="954F72"/>
      <w:u w:val="single"/>
    </w:rPr>
  </w:style>
  <w:style w:type="paragraph" w:customStyle="1" w:styleId="xl63">
    <w:name w:val="xl63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sz w:val="18"/>
      <w:szCs w:val="18"/>
    </w:rPr>
  </w:style>
  <w:style w:type="paragraph" w:customStyle="1" w:styleId="xl64">
    <w:name w:val="xl64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sz w:val="18"/>
      <w:szCs w:val="18"/>
    </w:rPr>
  </w:style>
  <w:style w:type="paragraph" w:customStyle="1" w:styleId="xl65">
    <w:name w:val="xl65"/>
    <w:basedOn w:val="Normal"/>
    <w:rsid w:val="00810FB3"/>
    <w:pP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6">
    <w:name w:val="xl66"/>
    <w:basedOn w:val="Normal"/>
    <w:rsid w:val="00810FB3"/>
    <w:pP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rsid w:val="00810F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sz w:val="18"/>
      <w:szCs w:val="18"/>
    </w:rPr>
  </w:style>
  <w:style w:type="paragraph" w:customStyle="1" w:styleId="xl69">
    <w:name w:val="xl69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70">
    <w:name w:val="xl70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sz w:val="16"/>
      <w:szCs w:val="16"/>
    </w:rPr>
  </w:style>
  <w:style w:type="paragraph" w:customStyle="1" w:styleId="xl71">
    <w:name w:val="xl71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2">
    <w:name w:val="xl72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3">
    <w:name w:val="xl73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4">
    <w:name w:val="xl74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5">
    <w:name w:val="xl75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6">
    <w:name w:val="xl76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7">
    <w:name w:val="xl77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8">
    <w:name w:val="xl78"/>
    <w:basedOn w:val="Normal"/>
    <w:rsid w:val="00810FB3"/>
    <w:pPr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79">
    <w:name w:val="xl79"/>
    <w:basedOn w:val="Normal"/>
    <w:rsid w:val="00810FB3"/>
    <w:pPr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80">
    <w:name w:val="xl80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1">
    <w:name w:val="xl81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2">
    <w:name w:val="xl82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3">
    <w:name w:val="xl83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4">
    <w:name w:val="xl84"/>
    <w:basedOn w:val="Normal"/>
    <w:rsid w:val="00810F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5">
    <w:name w:val="xl85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6">
    <w:name w:val="xl86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7">
    <w:name w:val="xl87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88">
    <w:name w:val="xl88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89">
    <w:name w:val="xl89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0">
    <w:name w:val="xl90"/>
    <w:basedOn w:val="Normal"/>
    <w:rsid w:val="00810FB3"/>
    <w:pP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91">
    <w:name w:val="xl91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2">
    <w:name w:val="xl92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3">
    <w:name w:val="xl93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Arial Narrow" w:eastAsia="Times New Roman" w:hAnsi="Arial Narrow"/>
      <w:b/>
      <w:bCs/>
      <w:sz w:val="18"/>
      <w:szCs w:val="18"/>
    </w:rPr>
  </w:style>
  <w:style w:type="paragraph" w:customStyle="1" w:styleId="xl94">
    <w:name w:val="xl94"/>
    <w:basedOn w:val="Normal"/>
    <w:rsid w:val="00810F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95">
    <w:name w:val="xl95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6">
    <w:name w:val="xl96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7">
    <w:name w:val="xl97"/>
    <w:basedOn w:val="Normal"/>
    <w:rsid w:val="00810FB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8">
    <w:name w:val="xl98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99">
    <w:name w:val="xl99"/>
    <w:basedOn w:val="Normal"/>
    <w:rsid w:val="00810FB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0">
    <w:name w:val="xl100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1">
    <w:name w:val="xl101"/>
    <w:basedOn w:val="Normal"/>
    <w:rsid w:val="00810FB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2">
    <w:name w:val="xl102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3">
    <w:name w:val="xl103"/>
    <w:basedOn w:val="Normal"/>
    <w:rsid w:val="00810F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4">
    <w:name w:val="xl104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5">
    <w:name w:val="xl105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6">
    <w:name w:val="xl106"/>
    <w:basedOn w:val="Normal"/>
    <w:rsid w:val="00810F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7">
    <w:name w:val="xl107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8">
    <w:name w:val="xl108"/>
    <w:basedOn w:val="Normal"/>
    <w:rsid w:val="00810F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09">
    <w:name w:val="xl109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10">
    <w:name w:val="xl110"/>
    <w:basedOn w:val="Normal"/>
    <w:rsid w:val="00810F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11">
    <w:name w:val="xl111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12">
    <w:name w:val="xl112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13">
    <w:name w:val="xl113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sz w:val="18"/>
      <w:szCs w:val="18"/>
    </w:rPr>
  </w:style>
  <w:style w:type="paragraph" w:customStyle="1" w:styleId="xl114">
    <w:name w:val="xl114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115">
    <w:name w:val="xl115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Narrow" w:eastAsia="Times New Roman" w:hAnsi="Arial Narrow"/>
      <w:sz w:val="18"/>
      <w:szCs w:val="18"/>
    </w:rPr>
  </w:style>
  <w:style w:type="paragraph" w:customStyle="1" w:styleId="xl116">
    <w:name w:val="xl116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117">
    <w:name w:val="xl117"/>
    <w:basedOn w:val="Normal"/>
    <w:rsid w:val="00810F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118">
    <w:name w:val="xl118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119">
    <w:name w:val="xl119"/>
    <w:basedOn w:val="Normal"/>
    <w:rsid w:val="00810F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120">
    <w:name w:val="xl120"/>
    <w:basedOn w:val="Normal"/>
    <w:rsid w:val="00810F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121">
    <w:name w:val="xl121"/>
    <w:basedOn w:val="Normal"/>
    <w:rsid w:val="00810F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color w:val="000000"/>
      <w:sz w:val="18"/>
      <w:szCs w:val="18"/>
    </w:rPr>
  </w:style>
  <w:style w:type="paragraph" w:customStyle="1" w:styleId="xl122">
    <w:name w:val="xl122"/>
    <w:basedOn w:val="Normal"/>
    <w:rsid w:val="00810FB3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sz w:val="24"/>
      <w:szCs w:val="24"/>
    </w:rPr>
  </w:style>
  <w:style w:type="paragraph" w:customStyle="1" w:styleId="xl123">
    <w:name w:val="xl123"/>
    <w:basedOn w:val="Normal"/>
    <w:rsid w:val="00810FB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/>
      <w:b/>
      <w:bCs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53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lantilla%20Gace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65B45-9B46-418B-B9D1-D0250923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Gaceta</Template>
  <TotalTime>88</TotalTime>
  <Pages>4</Pages>
  <Words>456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DE GOB</dc:creator>
  <cp:keywords/>
  <dc:description/>
  <cp:lastModifiedBy>SecGob1</cp:lastModifiedBy>
  <cp:revision>4</cp:revision>
  <cp:lastPrinted>2021-06-09T16:57:00Z</cp:lastPrinted>
  <dcterms:created xsi:type="dcterms:W3CDTF">2024-09-20T18:11:00Z</dcterms:created>
  <dcterms:modified xsi:type="dcterms:W3CDTF">2024-09-20T20:51:00Z</dcterms:modified>
</cp:coreProperties>
</file>